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15430" w14:textId="6CB19CAB" w:rsidR="00C24ADC" w:rsidRPr="008047E2" w:rsidRDefault="00810C54" w:rsidP="008047E2">
      <w:pPr>
        <w:shd w:val="clear" w:color="auto" w:fill="FFFFFF"/>
        <w:ind w:left="720"/>
        <w:rPr>
          <w:rFonts w:ascii="Calibri" w:hAnsi="Calibri" w:cs="Calibri"/>
          <w:i/>
          <w:color w:val="201F1E"/>
          <w:sz w:val="22"/>
          <w:szCs w:val="22"/>
        </w:rPr>
      </w:pPr>
      <w:r>
        <w:rPr>
          <w:rFonts w:ascii="Calibri" w:hAnsi="Calibri" w:cs="Calibri"/>
          <w:i/>
          <w:noProof/>
          <w:color w:val="201F1E"/>
          <w:sz w:val="22"/>
          <w:szCs w:val="22"/>
        </w:rPr>
        <w:drawing>
          <wp:anchor distT="0" distB="0" distL="114300" distR="114300" simplePos="0" relativeHeight="251802679" behindDoc="0" locked="0" layoutInCell="1" allowOverlap="1" wp14:anchorId="186EED58" wp14:editId="1FE87335">
            <wp:simplePos x="0" y="0"/>
            <wp:positionH relativeFrom="margin">
              <wp:posOffset>5019675</wp:posOffset>
            </wp:positionH>
            <wp:positionV relativeFrom="margin">
              <wp:posOffset>8058785</wp:posOffset>
            </wp:positionV>
            <wp:extent cx="1362075" cy="1423035"/>
            <wp:effectExtent l="127000" t="114300" r="123825" b="11366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11 at 6.24.28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634410">
                      <a:off x="0" y="0"/>
                      <a:ext cx="136207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71" behindDoc="0" locked="0" layoutInCell="1" allowOverlap="1" wp14:anchorId="718D6B20" wp14:editId="5C3DE4E6">
                <wp:simplePos x="0" y="0"/>
                <wp:positionH relativeFrom="column">
                  <wp:posOffset>4135902</wp:posOffset>
                </wp:positionH>
                <wp:positionV relativeFrom="paragraph">
                  <wp:posOffset>2588454</wp:posOffset>
                </wp:positionV>
                <wp:extent cx="3150870" cy="5275385"/>
                <wp:effectExtent l="12700" t="12700" r="1143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5275385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B8947" w14:textId="77777777" w:rsidR="00790C54" w:rsidRPr="00E73D1B" w:rsidRDefault="00790C54" w:rsidP="00E73D1B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ungsuh" w:eastAsia="Gungsuh" w:hAnsi="Gungsuh" w:cs="Big Caslon Medium"/>
                                <w:b/>
                                <w:color w:val="000000"/>
                                <w:sz w:val="10"/>
                                <w:szCs w:val="1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2D97395A" w14:textId="6E8526B3" w:rsidR="00215EAB" w:rsidRPr="00E73D1B" w:rsidRDefault="00810C54" w:rsidP="00E73D1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Gungsuh" w:eastAsia="Gungsuh" w:hAnsi="Gungsuh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Gungsuh" w:eastAsia="Gungsuh" w:hAnsi="Gungsuh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Drive by and pick up your child’s materials</w:t>
                            </w:r>
                            <w:r w:rsidR="00E73D1B" w:rsidRPr="00E73D1B">
                              <w:rPr>
                                <w:rFonts w:ascii="Gungsuh" w:eastAsia="Gungsuh" w:hAnsi="Gungsuh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!</w:t>
                            </w:r>
                          </w:p>
                          <w:p w14:paraId="1E51C499" w14:textId="39BCDA8E" w:rsidR="00215EAB" w:rsidRPr="00E73D1B" w:rsidRDefault="00215EAB" w:rsidP="00215EA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elvetica Neue" w:eastAsia="Times New Roman" w:hAnsi="Helvetica Neue"/>
                                <w:color w:val="201F1E"/>
                                <w:sz w:val="16"/>
                                <w:szCs w:val="16"/>
                              </w:rPr>
                            </w:pPr>
                          </w:p>
                          <w:p w14:paraId="3FEA6E3E" w14:textId="77777777" w:rsidR="00810C54" w:rsidRPr="00810C54" w:rsidRDefault="00810C54" w:rsidP="00810C54">
                            <w:pPr>
                              <w:spacing w:after="0"/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810C54"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The teachers have bagged up all student materials from their classroom. </w:t>
                            </w:r>
                          </w:p>
                          <w:p w14:paraId="10794B50" w14:textId="77777777" w:rsidR="00810C54" w:rsidRPr="00810C54" w:rsidRDefault="00810C54" w:rsidP="00810C54">
                            <w:pPr>
                              <w:spacing w:after="0"/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3ED1EF83" w14:textId="4141093B" w:rsidR="00810C54" w:rsidRPr="00810C54" w:rsidRDefault="00810C54" w:rsidP="00810C54">
                            <w:pPr>
                              <w:spacing w:after="0"/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810C54"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Students’ personal belongings &amp; final report card can be picked up May 19, 20, &amp; 21 from 12-2 p</w:t>
                            </w:r>
                            <w:r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810C54"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m</w:t>
                            </w:r>
                            <w:r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810C54"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in the car rider line.</w:t>
                            </w:r>
                          </w:p>
                          <w:p w14:paraId="64356900" w14:textId="700A03A2" w:rsidR="00810C54" w:rsidRPr="00810C54" w:rsidRDefault="00810C54" w:rsidP="00810C54">
                            <w:pPr>
                              <w:spacing w:after="0"/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4B3A4780" w14:textId="35C4A62F" w:rsidR="00810C54" w:rsidRPr="00810C54" w:rsidRDefault="00810C54" w:rsidP="00810C54">
                            <w:pPr>
                              <w:spacing w:after="0"/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810C54"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If you have more than one </w:t>
                            </w:r>
                            <w:r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child,</w:t>
                            </w:r>
                            <w:r w:rsidRPr="00810C54">
                              <w:rPr>
                                <w:rFonts w:ascii="Gungsuh" w:eastAsia="Gungsuh" w:hAnsi="Gungsuh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you may pick up on any of the three days. If you have one child, please come on their assigned grade level day.</w:t>
                            </w:r>
                          </w:p>
                          <w:p w14:paraId="50DDDA53" w14:textId="6A0D80EF" w:rsidR="00810C54" w:rsidRPr="00810C54" w:rsidRDefault="00810C54" w:rsidP="00810C54">
                            <w:pPr>
                              <w:spacing w:after="0"/>
                              <w:rPr>
                                <w:rFonts w:ascii="Gungsuh" w:eastAsia="Gungsuh" w:hAnsi="Gungsuh" w:cs="Times New Roman"/>
                              </w:rPr>
                            </w:pPr>
                          </w:p>
                          <w:p w14:paraId="23184869" w14:textId="3798631C" w:rsidR="00810C54" w:rsidRPr="00810C54" w:rsidRDefault="00810C54" w:rsidP="00810C54">
                            <w:pPr>
                              <w:spacing w:after="0"/>
                              <w:jc w:val="center"/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10C54"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  <w:t xml:space="preserve">Tuesday, May 19- 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</w:rPr>
                              <w:t>4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</w:rPr>
                              <w:t xml:space="preserve"> &amp; 5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</w:rPr>
                              <w:t xml:space="preserve"> Grades</w:t>
                            </w:r>
                          </w:p>
                          <w:p w14:paraId="6C1EFB84" w14:textId="77777777" w:rsidR="00810C54" w:rsidRPr="00810C54" w:rsidRDefault="00810C54" w:rsidP="00810C54">
                            <w:pPr>
                              <w:spacing w:after="0"/>
                              <w:jc w:val="center"/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0E0A53D" w14:textId="7BA3E8B1" w:rsidR="00810C54" w:rsidRPr="00810C54" w:rsidRDefault="00810C54" w:rsidP="00810C54">
                            <w:pPr>
                              <w:spacing w:after="0"/>
                              <w:jc w:val="center"/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10C54"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  <w:t xml:space="preserve">Wednesday, May 20- 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</w:rPr>
                              <w:t>2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</w:rPr>
                              <w:t xml:space="preserve"> &amp; 3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</w:rPr>
                              <w:t xml:space="preserve"> Grades</w:t>
                            </w:r>
                          </w:p>
                          <w:p w14:paraId="5A22C450" w14:textId="77777777" w:rsidR="00810C54" w:rsidRPr="00810C54" w:rsidRDefault="00810C54" w:rsidP="00810C54">
                            <w:pPr>
                              <w:spacing w:after="0"/>
                              <w:jc w:val="center"/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B9F4B87" w14:textId="44A241C5" w:rsidR="00810C54" w:rsidRDefault="00810C54" w:rsidP="00810C54">
                            <w:pPr>
                              <w:spacing w:after="0"/>
                              <w:jc w:val="center"/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10C54"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  <w:t xml:space="preserve">Thursday, May 21- 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</w:rPr>
                              <w:t>PreK, Kindergarten, and 1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810C54">
                              <w:rPr>
                                <w:rFonts w:ascii="Gungsuh" w:eastAsia="Gungsuh" w:hAnsi="Gungsuh" w:cs="Times New Roman"/>
                                <w:sz w:val="22"/>
                                <w:szCs w:val="22"/>
                              </w:rPr>
                              <w:t xml:space="preserve"> Grades</w:t>
                            </w:r>
                          </w:p>
                          <w:p w14:paraId="1FC1FC7C" w14:textId="6FFFD352" w:rsidR="00810C54" w:rsidRDefault="00810C54" w:rsidP="00810C54">
                            <w:pPr>
                              <w:spacing w:after="0"/>
                              <w:jc w:val="center"/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45AEC6C" w14:textId="09B6810E" w:rsidR="00810C54" w:rsidRPr="00810C54" w:rsidRDefault="00810C54" w:rsidP="00810C54">
                            <w:pPr>
                              <w:spacing w:after="0"/>
                              <w:jc w:val="center"/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ungsuh" w:eastAsia="Gungsuh" w:hAnsi="Gungsuh" w:cs="Times New Roman"/>
                                <w:b/>
                                <w:sz w:val="22"/>
                                <w:szCs w:val="22"/>
                              </w:rPr>
                              <w:t xml:space="preserve">*Please continue to bring library books during May from 8-3 p.m. Tuesday – Thursday. </w:t>
                            </w:r>
                          </w:p>
                          <w:p w14:paraId="50A8C9D0" w14:textId="76530634" w:rsidR="00AF7F6A" w:rsidRDefault="00AF7F6A"/>
                          <w:p w14:paraId="6A21EA54" w14:textId="32279905" w:rsidR="00AF7F6A" w:rsidRDefault="00AF7F6A"/>
                          <w:p w14:paraId="34261C00" w14:textId="77777777" w:rsidR="00AF7F6A" w:rsidRDefault="00AF7F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D6B20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25.65pt;margin-top:203.8pt;width:248.1pt;height:415.4pt;z-index:251785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" filled="f" strokecolor="black [3200]" strokeweight="2pt">
                <v:stroke dashstyle="dashDot"/>
                <v:textbox>
                  <w:txbxContent>
                    <w:p w14:paraId="6D8B8947" w14:textId="77777777" w:rsidR="00790C54" w:rsidRPr="00E73D1B" w:rsidRDefault="00790C54" w:rsidP="00E73D1B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ungsuh" w:eastAsia="Gungsuh" w:hAnsi="Gungsuh" w:cs="Big Caslon Medium"/>
                          <w:b/>
                          <w:color w:val="000000"/>
                          <w:sz w:val="10"/>
                          <w:szCs w:val="1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2D97395A" w14:textId="6E8526B3" w:rsidR="00215EAB" w:rsidRPr="00E73D1B" w:rsidRDefault="00810C54" w:rsidP="00E73D1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Gungsuh" w:eastAsia="Gungsuh" w:hAnsi="Gungsuh"/>
                          <w:b/>
                          <w:color w:val="000000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</w:pPr>
                      <w:r>
                        <w:rPr>
                          <w:rFonts w:ascii="Gungsuh" w:eastAsia="Gungsuh" w:hAnsi="Gungsuh"/>
                          <w:b/>
                          <w:color w:val="000000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Drive by and pick up your child’s materials</w:t>
                      </w:r>
                      <w:r w:rsidR="00E73D1B" w:rsidRPr="00E73D1B">
                        <w:rPr>
                          <w:rFonts w:ascii="Gungsuh" w:eastAsia="Gungsuh" w:hAnsi="Gungsuh"/>
                          <w:b/>
                          <w:color w:val="000000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!</w:t>
                      </w:r>
                    </w:p>
                    <w:p w14:paraId="1E51C499" w14:textId="39BCDA8E" w:rsidR="00215EAB" w:rsidRPr="00E73D1B" w:rsidRDefault="00215EAB" w:rsidP="00215EA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Helvetica Neue" w:eastAsia="Times New Roman" w:hAnsi="Helvetica Neue"/>
                          <w:color w:val="201F1E"/>
                          <w:sz w:val="16"/>
                          <w:szCs w:val="16"/>
                        </w:rPr>
                      </w:pPr>
                    </w:p>
                    <w:p w14:paraId="3FEA6E3E" w14:textId="77777777" w:rsidR="00810C54" w:rsidRPr="00810C54" w:rsidRDefault="00810C54" w:rsidP="00810C54">
                      <w:pPr>
                        <w:spacing w:after="0"/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810C54"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The teachers have bagged up all student materials from their classroom. </w:t>
                      </w:r>
                    </w:p>
                    <w:p w14:paraId="10794B50" w14:textId="77777777" w:rsidR="00810C54" w:rsidRPr="00810C54" w:rsidRDefault="00810C54" w:rsidP="00810C54">
                      <w:pPr>
                        <w:spacing w:after="0"/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3ED1EF83" w14:textId="4141093B" w:rsidR="00810C54" w:rsidRPr="00810C54" w:rsidRDefault="00810C54" w:rsidP="00810C54">
                      <w:pPr>
                        <w:spacing w:after="0"/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810C54"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Students’ personal belongings &amp; final report card can be picked up May 19, 20, &amp; 21 from 12-2 p</w:t>
                      </w:r>
                      <w:r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810C54"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m</w:t>
                      </w:r>
                      <w:r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810C54"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in the car rider line.</w:t>
                      </w:r>
                    </w:p>
                    <w:p w14:paraId="64356900" w14:textId="700A03A2" w:rsidR="00810C54" w:rsidRPr="00810C54" w:rsidRDefault="00810C54" w:rsidP="00810C54">
                      <w:pPr>
                        <w:spacing w:after="0"/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4B3A4780" w14:textId="35C4A62F" w:rsidR="00810C54" w:rsidRPr="00810C54" w:rsidRDefault="00810C54" w:rsidP="00810C54">
                      <w:pPr>
                        <w:spacing w:after="0"/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810C54"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If you have more than one </w:t>
                      </w:r>
                      <w:r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child,</w:t>
                      </w:r>
                      <w:r w:rsidRPr="00810C54">
                        <w:rPr>
                          <w:rFonts w:ascii="Gungsuh" w:eastAsia="Gungsuh" w:hAnsi="Gungsuh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you may pick up on any of the three days. If you have one child, please come on their assigned grade level day.</w:t>
                      </w:r>
                    </w:p>
                    <w:p w14:paraId="50DDDA53" w14:textId="6A0D80EF" w:rsidR="00810C54" w:rsidRPr="00810C54" w:rsidRDefault="00810C54" w:rsidP="00810C54">
                      <w:pPr>
                        <w:spacing w:after="0"/>
                        <w:rPr>
                          <w:rFonts w:ascii="Gungsuh" w:eastAsia="Gungsuh" w:hAnsi="Gungsuh" w:cs="Times New Roman"/>
                        </w:rPr>
                      </w:pPr>
                    </w:p>
                    <w:p w14:paraId="23184869" w14:textId="3798631C" w:rsidR="00810C54" w:rsidRPr="00810C54" w:rsidRDefault="00810C54" w:rsidP="00810C54">
                      <w:pPr>
                        <w:spacing w:after="0"/>
                        <w:jc w:val="center"/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</w:pPr>
                      <w:r w:rsidRPr="00810C54"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  <w:t xml:space="preserve">Tuesday, May 19- 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</w:rPr>
                        <w:t>4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</w:rPr>
                        <w:t xml:space="preserve"> &amp; 5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</w:rPr>
                        <w:t xml:space="preserve"> Grades</w:t>
                      </w:r>
                    </w:p>
                    <w:p w14:paraId="6C1EFB84" w14:textId="77777777" w:rsidR="00810C54" w:rsidRPr="00810C54" w:rsidRDefault="00810C54" w:rsidP="00810C54">
                      <w:pPr>
                        <w:spacing w:after="0"/>
                        <w:jc w:val="center"/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30E0A53D" w14:textId="7BA3E8B1" w:rsidR="00810C54" w:rsidRPr="00810C54" w:rsidRDefault="00810C54" w:rsidP="00810C54">
                      <w:pPr>
                        <w:spacing w:after="0"/>
                        <w:jc w:val="center"/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</w:pPr>
                      <w:r w:rsidRPr="00810C54"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  <w:t xml:space="preserve">Wednesday, May 20- 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</w:rPr>
                        <w:t>2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</w:rPr>
                        <w:t xml:space="preserve"> &amp; 3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</w:rPr>
                        <w:t xml:space="preserve"> Grades</w:t>
                      </w:r>
                    </w:p>
                    <w:p w14:paraId="5A22C450" w14:textId="77777777" w:rsidR="00810C54" w:rsidRPr="00810C54" w:rsidRDefault="00810C54" w:rsidP="00810C54">
                      <w:pPr>
                        <w:spacing w:after="0"/>
                        <w:jc w:val="center"/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6B9F4B87" w14:textId="44A241C5" w:rsidR="00810C54" w:rsidRDefault="00810C54" w:rsidP="00810C54">
                      <w:pPr>
                        <w:spacing w:after="0"/>
                        <w:jc w:val="center"/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</w:pPr>
                      <w:r w:rsidRPr="00810C54"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  <w:t xml:space="preserve">Thursday, May 21- 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</w:rPr>
                        <w:t>PreK, Kindergarten, and 1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810C54">
                        <w:rPr>
                          <w:rFonts w:ascii="Gungsuh" w:eastAsia="Gungsuh" w:hAnsi="Gungsuh" w:cs="Times New Roman"/>
                          <w:sz w:val="22"/>
                          <w:szCs w:val="22"/>
                        </w:rPr>
                        <w:t xml:space="preserve"> Grades</w:t>
                      </w:r>
                    </w:p>
                    <w:p w14:paraId="1FC1FC7C" w14:textId="6FFFD352" w:rsidR="00810C54" w:rsidRDefault="00810C54" w:rsidP="00810C54">
                      <w:pPr>
                        <w:spacing w:after="0"/>
                        <w:jc w:val="center"/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445AEC6C" w14:textId="09B6810E" w:rsidR="00810C54" w:rsidRPr="00810C54" w:rsidRDefault="00810C54" w:rsidP="00810C54">
                      <w:pPr>
                        <w:spacing w:after="0"/>
                        <w:jc w:val="center"/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Gungsuh" w:eastAsia="Gungsuh" w:hAnsi="Gungsuh" w:cs="Times New Roman"/>
                          <w:b/>
                          <w:sz w:val="22"/>
                          <w:szCs w:val="22"/>
                        </w:rPr>
                        <w:t xml:space="preserve">*Please continue to bring library books during May from 8-3 p.m. Tuesday – Thursday. </w:t>
                      </w:r>
                    </w:p>
                    <w:p w14:paraId="50A8C9D0" w14:textId="76530634" w:rsidR="00AF7F6A" w:rsidRDefault="00AF7F6A"/>
                    <w:p w14:paraId="6A21EA54" w14:textId="32279905" w:rsidR="00AF7F6A" w:rsidRDefault="00AF7F6A"/>
                    <w:p w14:paraId="34261C00" w14:textId="77777777" w:rsidR="00AF7F6A" w:rsidRDefault="00AF7F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511" behindDoc="0" locked="0" layoutInCell="1" allowOverlap="1" wp14:anchorId="33071C41" wp14:editId="7CFFAA42">
                <wp:simplePos x="0" y="0"/>
                <wp:positionH relativeFrom="page">
                  <wp:posOffset>379828</wp:posOffset>
                </wp:positionH>
                <wp:positionV relativeFrom="page">
                  <wp:posOffset>7863839</wp:posOffset>
                </wp:positionV>
                <wp:extent cx="3910818" cy="2138289"/>
                <wp:effectExtent l="0" t="0" r="0" b="0"/>
                <wp:wrapThrough wrapText="bothSides">
                  <wp:wrapPolygon edited="0">
                    <wp:start x="351" y="128"/>
                    <wp:lineTo x="351" y="21298"/>
                    <wp:lineTo x="21186" y="21298"/>
                    <wp:lineTo x="21186" y="128"/>
                    <wp:lineTo x="351" y="128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818" cy="213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8F24E" w14:textId="33B53757" w:rsidR="005C1D57" w:rsidRPr="005C1D57" w:rsidRDefault="009D426D" w:rsidP="005C1D5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 xml:space="preserve">Scholar, </w:t>
                            </w:r>
                            <w:r w:rsidR="00CD4B9B"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F</w:t>
                            </w:r>
                            <w:r w:rsidR="005C1D57" w:rsidRPr="005C1D57">
                              <w:rPr>
                                <w:rFonts w:ascii="Apple Braille Pinpoint 8 Dot" w:eastAsia="Times New Roman" w:hAnsi="Apple Braille Pinpoint 8 Dot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ood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,</w:t>
                            </w:r>
                            <w:r w:rsidR="005C1D57" w:rsidRPr="005C1D57">
                              <w:rPr>
                                <w:rFonts w:ascii="Apple Braille Pinpoint 8 Dot" w:eastAsia="Times New Roman" w:hAnsi="Apple Braille Pinpoint 8 Dot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 xml:space="preserve"> and </w:t>
                            </w:r>
                            <w:r w:rsidR="00CD4B9B"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P</w:t>
                            </w:r>
                            <w:r w:rsidR="005C1D57" w:rsidRPr="005C1D57">
                              <w:rPr>
                                <w:rFonts w:ascii="Apple Braille Pinpoint 8 Dot" w:eastAsia="Times New Roman" w:hAnsi="Apple Braille Pinpoint 8 Dot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 xml:space="preserve">acket </w:t>
                            </w:r>
                            <w:r w:rsidR="00CD4B9B"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D</w:t>
                            </w:r>
                            <w:r w:rsidR="005C1D57" w:rsidRPr="005C1D57">
                              <w:rPr>
                                <w:rFonts w:ascii="Apple Braille Pinpoint 8 Dot" w:eastAsia="Times New Roman" w:hAnsi="Apple Braille Pinpoint 8 Dot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istributions</w:t>
                            </w:r>
                            <w:r w:rsidR="005C1D57"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 xml:space="preserve"> </w:t>
                            </w:r>
                          </w:p>
                          <w:p w14:paraId="722FCC4C" w14:textId="77777777" w:rsidR="00CD4B9B" w:rsidRDefault="00CD4B9B" w:rsidP="00CD4B9B">
                            <w:pPr>
                              <w:spacing w:before="100" w:beforeAutospacing="1" w:after="100" w:afterAutospacing="1"/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color w:val="000000"/>
                                <w:sz w:val="27"/>
                                <w:szCs w:val="27"/>
                              </w:rPr>
                              <w:t>-</w:t>
                            </w:r>
                            <w:r w:rsidR="005C1D57" w:rsidRPr="005C1D57"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5C1D57" w:rsidRPr="009D426D"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</w:rPr>
                              <w:t xml:space="preserve">The last day for resource packets will be </w:t>
                            </w:r>
                            <w:r w:rsidR="005C1D57" w:rsidRPr="009D426D">
                              <w:rPr>
                                <w:rFonts w:ascii="Apple Braille Pinpoint 8 Dot" w:eastAsia="Times New Roman" w:hAnsi="Apple Braille Pinpoint 8 Dot"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Wednesday, May 13</w:t>
                            </w:r>
                            <w:r w:rsidR="005C1D57" w:rsidRPr="009D426D"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</w:rPr>
                              <w:t>.</w:t>
                            </w:r>
                          </w:p>
                          <w:p w14:paraId="0DF6C9C0" w14:textId="23C4BC03" w:rsidR="005C1D57" w:rsidRDefault="00CD4B9B" w:rsidP="00CD4B9B">
                            <w:pPr>
                              <w:snapToGrid w:val="0"/>
                              <w:spacing w:before="100" w:beforeAutospacing="1" w:after="100" w:afterAutospacing="1"/>
                              <w:contextualSpacing/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color w:val="000000"/>
                              </w:rPr>
                              <w:t>-</w:t>
                            </w:r>
                            <w:r w:rsidR="005C1D57" w:rsidRPr="009D426D"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</w:rPr>
                              <w:t xml:space="preserve">The last day for food will be </w:t>
                            </w:r>
                            <w:r w:rsidR="005C1D57" w:rsidRPr="009D426D">
                              <w:rPr>
                                <w:rFonts w:ascii="Apple Braille Pinpoint 8 Dot" w:eastAsia="Times New Roman" w:hAnsi="Apple Braille Pinpoint 8 Dot"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Wednesday, May 20</w:t>
                            </w:r>
                            <w:r w:rsidR="005C1D57" w:rsidRPr="009D426D"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</w:rPr>
                              <w:t>.</w:t>
                            </w:r>
                          </w:p>
                          <w:p w14:paraId="47BB4798" w14:textId="77777777" w:rsidR="0064115A" w:rsidRDefault="0064115A" w:rsidP="0064115A">
                            <w:pPr>
                              <w:spacing w:after="0"/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</w:rPr>
                            </w:pPr>
                          </w:p>
                          <w:p w14:paraId="6FFFD3AC" w14:textId="77777777" w:rsidR="0064115A" w:rsidRDefault="0064115A" w:rsidP="0064115A">
                            <w:pPr>
                              <w:spacing w:after="0"/>
                              <w:rPr>
                                <w:rFonts w:ascii="Apple Braille Pinpoint 8 Dot" w:eastAsia="Poppins" w:hAnsi="Apple Braille Pinpoint 8 Dot" w:cs="Poppins"/>
                              </w:rPr>
                            </w:pPr>
                            <w:r>
                              <w:rPr>
                                <w:rFonts w:ascii="Cambria" w:eastAsia="Poppins" w:hAnsi="Cambria" w:cs="Poppins"/>
                                <w:highlight w:val="white"/>
                              </w:rPr>
                              <w:t>-</w:t>
                            </w:r>
                            <w:r w:rsidR="009D426D" w:rsidRPr="0064115A">
                              <w:rPr>
                                <w:rFonts w:ascii="Apple Braille Pinpoint 8 Dot" w:eastAsia="Poppins" w:hAnsi="Apple Braille Pinpoint 8 Dot" w:cs="Poppins"/>
                                <w:highlight w:val="white"/>
                              </w:rPr>
                              <w:t xml:space="preserve">Scholars Guides will be distributed at the </w:t>
                            </w:r>
                            <w:r w:rsidR="009D426D" w:rsidRPr="0064115A">
                              <w:rPr>
                                <w:rFonts w:ascii="Apple Braille Pinpoint 8 Dot" w:eastAsia="Poppins" w:hAnsi="Apple Braille Pinpoint 8 Dot" w:cs="Poppins"/>
                                <w:b/>
                                <w:highlight w:val="white"/>
                                <w:u w:val="single"/>
                              </w:rPr>
                              <w:t>final</w:t>
                            </w:r>
                            <w:r w:rsidR="009D426D" w:rsidRPr="0064115A">
                              <w:rPr>
                                <w:rFonts w:ascii="Apple Braille Pinpoint 8 Dot" w:eastAsia="Poppins" w:hAnsi="Apple Braille Pinpoint 8 Dot" w:cs="Poppins"/>
                                <w:highlight w:val="white"/>
                              </w:rPr>
                              <w:t xml:space="preserve"> food</w:t>
                            </w:r>
                            <w:r w:rsidRPr="0064115A">
                              <w:rPr>
                                <w:rFonts w:ascii="Apple Braille Pinpoint 8 Dot" w:eastAsia="Poppins" w:hAnsi="Apple Braille Pinpoint 8 Dot" w:cs="Poppins"/>
                                <w:highlight w:val="white"/>
                              </w:rPr>
                              <w:t xml:space="preserve"> </w:t>
                            </w:r>
                            <w:r w:rsidR="009D426D" w:rsidRPr="0064115A">
                              <w:rPr>
                                <w:rFonts w:ascii="Apple Braille Pinpoint 8 Dot" w:eastAsia="Poppins" w:hAnsi="Apple Braille Pinpoint 8 Dot" w:cs="Poppins"/>
                                <w:highlight w:val="white"/>
                              </w:rPr>
                              <w:t xml:space="preserve">distribution sites, </w:t>
                            </w:r>
                            <w:r w:rsidR="009D426D" w:rsidRPr="0064115A">
                              <w:rPr>
                                <w:rFonts w:ascii="Apple Braille Pinpoint 8 Dot" w:eastAsia="Poppins" w:hAnsi="Apple Braille Pinpoint 8 Dot" w:cs="Poppins"/>
                                <w:b/>
                                <w:i/>
                                <w:highlight w:val="white"/>
                                <w:u w:val="single"/>
                              </w:rPr>
                              <w:t>May 18 and May 20.</w:t>
                            </w:r>
                            <w:r w:rsidR="009D426D" w:rsidRPr="0064115A">
                              <w:rPr>
                                <w:rFonts w:ascii="Apple Braille Pinpoint 8 Dot" w:eastAsia="Poppins" w:hAnsi="Apple Braille Pinpoint 8 Dot" w:cs="Poppins"/>
                                <w:highlight w:val="white"/>
                              </w:rPr>
                              <w:t xml:space="preserve">  </w:t>
                            </w:r>
                            <w:r w:rsidRPr="0064115A">
                              <w:rPr>
                                <w:rFonts w:ascii="Apple Braille Pinpoint 8 Dot" w:eastAsia="Poppins" w:hAnsi="Apple Braille Pinpoint 8 Dot" w:cs="Poppins"/>
                              </w:rPr>
                              <w:t xml:space="preserve"> </w:t>
                            </w:r>
                          </w:p>
                          <w:p w14:paraId="4D65941D" w14:textId="4E56B8E4" w:rsidR="009D426D" w:rsidRPr="0064115A" w:rsidRDefault="009D426D" w:rsidP="0064115A">
                            <w:pPr>
                              <w:spacing w:after="0"/>
                              <w:rPr>
                                <w:rFonts w:ascii="Apple Braille Pinpoint 8 Dot" w:eastAsia="Poppins" w:hAnsi="Apple Braille Pinpoint 8 Dot" w:cs="Poppins"/>
                              </w:rPr>
                            </w:pPr>
                            <w:r w:rsidRPr="0064115A">
                              <w:rPr>
                                <w:rFonts w:ascii="Apple Braille Pinpoint 8 Dot" w:eastAsia="Poppins" w:hAnsi="Apple Braille Pinpoint 8 Dot" w:cs="Poppins"/>
                                <w:highlight w:val="white"/>
                              </w:rPr>
                              <w:t xml:space="preserve">Guides will also be posted to the KCS @ Home website. </w:t>
                            </w:r>
                          </w:p>
                          <w:p w14:paraId="0749BFC4" w14:textId="77777777" w:rsidR="009D426D" w:rsidRPr="005C1D57" w:rsidRDefault="009D426D" w:rsidP="005C1D5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pple Braille Pinpoint 8 Dot" w:eastAsia="Times New Roman" w:hAnsi="Apple Braille Pinpoint 8 Dot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14:paraId="4804EDE0" w14:textId="49F91B76" w:rsidR="00AF7F6A" w:rsidRPr="00AF7F6A" w:rsidRDefault="005C1D57" w:rsidP="005C1D57">
                            <w:pPr>
                              <w:spacing w:after="0"/>
                              <w:jc w:val="center"/>
                              <w:rPr>
                                <w:rStyle w:val="ms-font-s"/>
                                <w:rFonts w:eastAsia="Times New Roman" w:cs="Times New Roman"/>
                                <w:sz w:val="22"/>
                                <w:szCs w:val="22"/>
                              </w:rPr>
                            </w:pPr>
                            <w:r w:rsidRPr="00AF7F6A">
                              <w:rPr>
                                <w:rStyle w:val="ms-font-s"/>
                                <w:rFonts w:eastAsia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026911B" w14:textId="77777777" w:rsidR="00AF7F6A" w:rsidRPr="0003024B" w:rsidRDefault="00AF7F6A" w:rsidP="00AF7F6A">
                            <w:pPr>
                              <w:spacing w:after="0"/>
                              <w:ind w:firstLine="72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1C41" id="Text Box 21" o:spid="_x0000_s1027" type="#_x0000_t202" style="position:absolute;left:0;text-align:left;margin-left:29.9pt;margin-top:619.2pt;width:307.95pt;height:168.35pt;z-index:251795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" filled="f" stroked="f">
                <v:textbox>
                  <w:txbxContent>
                    <w:p w14:paraId="1B38F24E" w14:textId="33B53757" w:rsidR="005C1D57" w:rsidRPr="005C1D57" w:rsidRDefault="009D426D" w:rsidP="005C1D57">
                      <w:pPr>
                        <w:spacing w:before="100" w:beforeAutospacing="1" w:after="100" w:afterAutospacing="1"/>
                        <w:jc w:val="center"/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 xml:space="preserve">Scholar, </w:t>
                      </w:r>
                      <w:r w:rsidR="00CD4B9B"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F</w:t>
                      </w:r>
                      <w:r w:rsidR="005C1D57" w:rsidRPr="005C1D57">
                        <w:rPr>
                          <w:rFonts w:ascii="Apple Braille Pinpoint 8 Dot" w:eastAsia="Times New Roman" w:hAnsi="Apple Braille Pinpoint 8 Dot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ood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,</w:t>
                      </w:r>
                      <w:r w:rsidR="005C1D57" w:rsidRPr="005C1D57">
                        <w:rPr>
                          <w:rFonts w:ascii="Apple Braille Pinpoint 8 Dot" w:eastAsia="Times New Roman" w:hAnsi="Apple Braille Pinpoint 8 Dot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 xml:space="preserve"> and </w:t>
                      </w:r>
                      <w:r w:rsidR="00CD4B9B"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P</w:t>
                      </w:r>
                      <w:r w:rsidR="005C1D57" w:rsidRPr="005C1D57">
                        <w:rPr>
                          <w:rFonts w:ascii="Apple Braille Pinpoint 8 Dot" w:eastAsia="Times New Roman" w:hAnsi="Apple Braille Pinpoint 8 Dot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 xml:space="preserve">acket </w:t>
                      </w:r>
                      <w:r w:rsidR="00CD4B9B"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D</w:t>
                      </w:r>
                      <w:r w:rsidR="005C1D57" w:rsidRPr="005C1D57">
                        <w:rPr>
                          <w:rFonts w:ascii="Apple Braille Pinpoint 8 Dot" w:eastAsia="Times New Roman" w:hAnsi="Apple Braille Pinpoint 8 Dot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istributions</w:t>
                      </w:r>
                      <w:r w:rsidR="005C1D57"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 xml:space="preserve"> </w:t>
                      </w:r>
                    </w:p>
                    <w:p w14:paraId="722FCC4C" w14:textId="77777777" w:rsidR="00CD4B9B" w:rsidRDefault="00CD4B9B" w:rsidP="00CD4B9B">
                      <w:pPr>
                        <w:spacing w:before="100" w:beforeAutospacing="1" w:after="100" w:afterAutospacing="1"/>
                        <w:rPr>
                          <w:rFonts w:ascii="Apple Braille Pinpoint 8 Dot" w:eastAsia="Times New Roman" w:hAnsi="Apple Braille Pinpoint 8 Dot" w:cs="Times New Roman"/>
                          <w:color w:val="000000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color w:val="000000"/>
                          <w:sz w:val="27"/>
                          <w:szCs w:val="27"/>
                        </w:rPr>
                        <w:t>-</w:t>
                      </w:r>
                      <w:r w:rsidR="005C1D57" w:rsidRPr="005C1D57">
                        <w:rPr>
                          <w:rFonts w:ascii="Apple Braille Pinpoint 8 Dot" w:eastAsia="Times New Roman" w:hAnsi="Apple Braille Pinpoint 8 Dot" w:cs="Times New Roman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="005C1D57" w:rsidRPr="009D426D">
                        <w:rPr>
                          <w:rFonts w:ascii="Apple Braille Pinpoint 8 Dot" w:eastAsia="Times New Roman" w:hAnsi="Apple Braille Pinpoint 8 Dot" w:cs="Times New Roman"/>
                          <w:color w:val="000000"/>
                        </w:rPr>
                        <w:t xml:space="preserve">The last day for resource packets will be </w:t>
                      </w:r>
                      <w:r w:rsidR="005C1D57" w:rsidRPr="009D426D">
                        <w:rPr>
                          <w:rFonts w:ascii="Apple Braille Pinpoint 8 Dot" w:eastAsia="Times New Roman" w:hAnsi="Apple Braille Pinpoint 8 Dot" w:cs="Times New Roman"/>
                          <w:b/>
                          <w:i/>
                          <w:color w:val="000000"/>
                          <w:u w:val="single"/>
                        </w:rPr>
                        <w:t>Wednesday, May 13</w:t>
                      </w:r>
                      <w:r w:rsidR="005C1D57" w:rsidRPr="009D426D">
                        <w:rPr>
                          <w:rFonts w:ascii="Apple Braille Pinpoint 8 Dot" w:eastAsia="Times New Roman" w:hAnsi="Apple Braille Pinpoint 8 Dot" w:cs="Times New Roman"/>
                          <w:color w:val="000000"/>
                        </w:rPr>
                        <w:t>.</w:t>
                      </w:r>
                    </w:p>
                    <w:p w14:paraId="0DF6C9C0" w14:textId="23C4BC03" w:rsidR="005C1D57" w:rsidRDefault="00CD4B9B" w:rsidP="00CD4B9B">
                      <w:pPr>
                        <w:snapToGrid w:val="0"/>
                        <w:spacing w:before="100" w:beforeAutospacing="1" w:after="100" w:afterAutospacing="1"/>
                        <w:contextualSpacing/>
                        <w:rPr>
                          <w:rFonts w:ascii="Apple Braille Pinpoint 8 Dot" w:eastAsia="Times New Roman" w:hAnsi="Apple Braille Pinpoint 8 Dot" w:cs="Times New Roman"/>
                          <w:color w:val="000000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color w:val="000000"/>
                        </w:rPr>
                        <w:t>-</w:t>
                      </w:r>
                      <w:r w:rsidR="005C1D57" w:rsidRPr="009D426D">
                        <w:rPr>
                          <w:rFonts w:ascii="Apple Braille Pinpoint 8 Dot" w:eastAsia="Times New Roman" w:hAnsi="Apple Braille Pinpoint 8 Dot" w:cs="Times New Roman"/>
                          <w:color w:val="000000"/>
                        </w:rPr>
                        <w:t xml:space="preserve">The last day for food will be </w:t>
                      </w:r>
                      <w:r w:rsidR="005C1D57" w:rsidRPr="009D426D">
                        <w:rPr>
                          <w:rFonts w:ascii="Apple Braille Pinpoint 8 Dot" w:eastAsia="Times New Roman" w:hAnsi="Apple Braille Pinpoint 8 Dot" w:cs="Times New Roman"/>
                          <w:b/>
                          <w:i/>
                          <w:color w:val="000000"/>
                          <w:u w:val="single"/>
                        </w:rPr>
                        <w:t>Wednesday, May 20</w:t>
                      </w:r>
                      <w:r w:rsidR="005C1D57" w:rsidRPr="009D426D">
                        <w:rPr>
                          <w:rFonts w:ascii="Apple Braille Pinpoint 8 Dot" w:eastAsia="Times New Roman" w:hAnsi="Apple Braille Pinpoint 8 Dot" w:cs="Times New Roman"/>
                          <w:color w:val="000000"/>
                        </w:rPr>
                        <w:t>.</w:t>
                      </w:r>
                    </w:p>
                    <w:p w14:paraId="47BB4798" w14:textId="77777777" w:rsidR="0064115A" w:rsidRDefault="0064115A" w:rsidP="0064115A">
                      <w:pPr>
                        <w:spacing w:after="0"/>
                        <w:rPr>
                          <w:rFonts w:ascii="Apple Braille Pinpoint 8 Dot" w:eastAsia="Times New Roman" w:hAnsi="Apple Braille Pinpoint 8 Dot" w:cs="Times New Roman"/>
                          <w:color w:val="000000"/>
                        </w:rPr>
                      </w:pPr>
                    </w:p>
                    <w:p w14:paraId="6FFFD3AC" w14:textId="77777777" w:rsidR="0064115A" w:rsidRDefault="0064115A" w:rsidP="0064115A">
                      <w:pPr>
                        <w:spacing w:after="0"/>
                        <w:rPr>
                          <w:rFonts w:ascii="Apple Braille Pinpoint 8 Dot" w:eastAsia="Poppins" w:hAnsi="Apple Braille Pinpoint 8 Dot" w:cs="Poppins"/>
                        </w:rPr>
                      </w:pPr>
                      <w:r>
                        <w:rPr>
                          <w:rFonts w:ascii="Cambria" w:eastAsia="Poppins" w:hAnsi="Cambria" w:cs="Poppins"/>
                          <w:highlight w:val="white"/>
                        </w:rPr>
                        <w:t>-</w:t>
                      </w:r>
                      <w:r w:rsidR="009D426D" w:rsidRPr="0064115A">
                        <w:rPr>
                          <w:rFonts w:ascii="Apple Braille Pinpoint 8 Dot" w:eastAsia="Poppins" w:hAnsi="Apple Braille Pinpoint 8 Dot" w:cs="Poppins"/>
                          <w:highlight w:val="white"/>
                        </w:rPr>
                        <w:t xml:space="preserve">Scholars Guides will be distributed at the </w:t>
                      </w:r>
                      <w:r w:rsidR="009D426D" w:rsidRPr="0064115A">
                        <w:rPr>
                          <w:rFonts w:ascii="Apple Braille Pinpoint 8 Dot" w:eastAsia="Poppins" w:hAnsi="Apple Braille Pinpoint 8 Dot" w:cs="Poppins"/>
                          <w:b/>
                          <w:highlight w:val="white"/>
                          <w:u w:val="single"/>
                        </w:rPr>
                        <w:t>final</w:t>
                      </w:r>
                      <w:r w:rsidR="009D426D" w:rsidRPr="0064115A">
                        <w:rPr>
                          <w:rFonts w:ascii="Apple Braille Pinpoint 8 Dot" w:eastAsia="Poppins" w:hAnsi="Apple Braille Pinpoint 8 Dot" w:cs="Poppins"/>
                          <w:highlight w:val="white"/>
                        </w:rPr>
                        <w:t xml:space="preserve"> food</w:t>
                      </w:r>
                      <w:r w:rsidRPr="0064115A">
                        <w:rPr>
                          <w:rFonts w:ascii="Apple Braille Pinpoint 8 Dot" w:eastAsia="Poppins" w:hAnsi="Apple Braille Pinpoint 8 Dot" w:cs="Poppins"/>
                          <w:highlight w:val="white"/>
                        </w:rPr>
                        <w:t xml:space="preserve"> </w:t>
                      </w:r>
                      <w:r w:rsidR="009D426D" w:rsidRPr="0064115A">
                        <w:rPr>
                          <w:rFonts w:ascii="Apple Braille Pinpoint 8 Dot" w:eastAsia="Poppins" w:hAnsi="Apple Braille Pinpoint 8 Dot" w:cs="Poppins"/>
                          <w:highlight w:val="white"/>
                        </w:rPr>
                        <w:t xml:space="preserve">distribution sites, </w:t>
                      </w:r>
                      <w:r w:rsidR="009D426D" w:rsidRPr="0064115A">
                        <w:rPr>
                          <w:rFonts w:ascii="Apple Braille Pinpoint 8 Dot" w:eastAsia="Poppins" w:hAnsi="Apple Braille Pinpoint 8 Dot" w:cs="Poppins"/>
                          <w:b/>
                          <w:i/>
                          <w:highlight w:val="white"/>
                          <w:u w:val="single"/>
                        </w:rPr>
                        <w:t>May 18 and May 20.</w:t>
                      </w:r>
                      <w:r w:rsidR="009D426D" w:rsidRPr="0064115A">
                        <w:rPr>
                          <w:rFonts w:ascii="Apple Braille Pinpoint 8 Dot" w:eastAsia="Poppins" w:hAnsi="Apple Braille Pinpoint 8 Dot" w:cs="Poppins"/>
                          <w:highlight w:val="white"/>
                        </w:rPr>
                        <w:t xml:space="preserve">  </w:t>
                      </w:r>
                      <w:r w:rsidRPr="0064115A">
                        <w:rPr>
                          <w:rFonts w:ascii="Apple Braille Pinpoint 8 Dot" w:eastAsia="Poppins" w:hAnsi="Apple Braille Pinpoint 8 Dot" w:cs="Poppins"/>
                        </w:rPr>
                        <w:t xml:space="preserve"> </w:t>
                      </w:r>
                    </w:p>
                    <w:p w14:paraId="4D65941D" w14:textId="4E56B8E4" w:rsidR="009D426D" w:rsidRPr="0064115A" w:rsidRDefault="009D426D" w:rsidP="0064115A">
                      <w:pPr>
                        <w:spacing w:after="0"/>
                        <w:rPr>
                          <w:rFonts w:ascii="Apple Braille Pinpoint 8 Dot" w:eastAsia="Poppins" w:hAnsi="Apple Braille Pinpoint 8 Dot" w:cs="Poppins"/>
                        </w:rPr>
                      </w:pPr>
                      <w:r w:rsidRPr="0064115A">
                        <w:rPr>
                          <w:rFonts w:ascii="Apple Braille Pinpoint 8 Dot" w:eastAsia="Poppins" w:hAnsi="Apple Braille Pinpoint 8 Dot" w:cs="Poppins"/>
                          <w:highlight w:val="white"/>
                        </w:rPr>
                        <w:t xml:space="preserve">Guides will also be posted to the KCS @ Home website. </w:t>
                      </w:r>
                    </w:p>
                    <w:p w14:paraId="0749BFC4" w14:textId="77777777" w:rsidR="009D426D" w:rsidRPr="005C1D57" w:rsidRDefault="009D426D" w:rsidP="005C1D57">
                      <w:pPr>
                        <w:spacing w:before="100" w:beforeAutospacing="1" w:after="100" w:afterAutospacing="1"/>
                        <w:jc w:val="center"/>
                        <w:rPr>
                          <w:rFonts w:ascii="Apple Braille Pinpoint 8 Dot" w:eastAsia="Times New Roman" w:hAnsi="Apple Braille Pinpoint 8 Dot" w:cs="Times New Roman"/>
                          <w:color w:val="000000"/>
                          <w:sz w:val="27"/>
                          <w:szCs w:val="27"/>
                        </w:rPr>
                      </w:pPr>
                    </w:p>
                    <w:p w14:paraId="4804EDE0" w14:textId="49F91B76" w:rsidR="00AF7F6A" w:rsidRPr="00AF7F6A" w:rsidRDefault="005C1D57" w:rsidP="005C1D57">
                      <w:pPr>
                        <w:spacing w:after="0"/>
                        <w:jc w:val="center"/>
                        <w:rPr>
                          <w:rStyle w:val="ms-font-s"/>
                          <w:rFonts w:eastAsia="Times New Roman" w:cs="Times New Roman"/>
                          <w:sz w:val="22"/>
                          <w:szCs w:val="22"/>
                        </w:rPr>
                      </w:pPr>
                      <w:r w:rsidRPr="00AF7F6A">
                        <w:rPr>
                          <w:rStyle w:val="ms-font-s"/>
                          <w:rFonts w:eastAsia="Times New Roman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026911B" w14:textId="77777777" w:rsidR="00AF7F6A" w:rsidRPr="0003024B" w:rsidRDefault="00AF7F6A" w:rsidP="00AF7F6A">
                      <w:pPr>
                        <w:spacing w:after="0"/>
                        <w:ind w:firstLine="720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4115A">
        <w:rPr>
          <w:noProof/>
        </w:rPr>
        <w:drawing>
          <wp:anchor distT="0" distB="0" distL="114300" distR="114300" simplePos="0" relativeHeight="251801655" behindDoc="0" locked="0" layoutInCell="1" allowOverlap="1" wp14:anchorId="644B5ECC" wp14:editId="5EA29493">
            <wp:simplePos x="0" y="0"/>
            <wp:positionH relativeFrom="margin">
              <wp:posOffset>-281940</wp:posOffset>
            </wp:positionH>
            <wp:positionV relativeFrom="margin">
              <wp:posOffset>2475865</wp:posOffset>
            </wp:positionV>
            <wp:extent cx="4403090" cy="497967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11 at 6.00.51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17DE03" wp14:editId="36E4142F">
                <wp:simplePos x="0" y="0"/>
                <wp:positionH relativeFrom="page">
                  <wp:posOffset>365125</wp:posOffset>
                </wp:positionH>
                <wp:positionV relativeFrom="page">
                  <wp:posOffset>365125</wp:posOffset>
                </wp:positionV>
                <wp:extent cx="160020" cy="5610860"/>
                <wp:effectExtent l="0" t="0" r="0" b="2540"/>
                <wp:wrapNone/>
                <wp:docPr id="6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5610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05885" id="Rectangle 63" o:spid="_x0000_s1026" style="position:absolute;margin-left:28.75pt;margin-top:28.75pt;width:12.6pt;height:441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" fillcolor="#900 [3204]" stroked="f">
                <v:textbox inset=",7.2pt,,7.2pt"/>
                <w10:wrap anchorx="page" anchory="page"/>
              </v:rect>
            </w:pict>
          </mc:Fallback>
        </mc:AlternateContent>
      </w:r>
      <w:r w:rsidR="00D1490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293E7BE" wp14:editId="3F2E340D">
                <wp:simplePos x="0" y="0"/>
                <wp:positionH relativeFrom="page">
                  <wp:posOffset>2834640</wp:posOffset>
                </wp:positionH>
                <wp:positionV relativeFrom="page">
                  <wp:posOffset>2146300</wp:posOffset>
                </wp:positionV>
                <wp:extent cx="4544060" cy="543560"/>
                <wp:effectExtent l="0" t="0" r="0" b="15240"/>
                <wp:wrapTight wrapText="bothSides">
                  <wp:wrapPolygon edited="0">
                    <wp:start x="121" y="0"/>
                    <wp:lineTo x="121" y="21196"/>
                    <wp:lineTo x="21371" y="21196"/>
                    <wp:lineTo x="21371" y="0"/>
                    <wp:lineTo x="121" y="0"/>
                  </wp:wrapPolygon>
                </wp:wrapTight>
                <wp:docPr id="7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06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BC687" w14:textId="2005F4EE" w:rsidR="004116F9" w:rsidRPr="000F4FB2" w:rsidRDefault="00E73D1B" w:rsidP="000F4FB2">
                            <w:pPr>
                              <w:pStyle w:val="Date"/>
                              <w:jc w:val="center"/>
                            </w:pPr>
                            <w:r w:rsidRPr="000F4FB2">
                              <w:t xml:space="preserve">May </w:t>
                            </w:r>
                            <w:r w:rsidR="0064115A">
                              <w:t>11</w:t>
                            </w:r>
                            <w:r w:rsidRPr="000F4FB2">
                              <w:t>-</w:t>
                            </w:r>
                            <w:r w:rsidR="0064115A">
                              <w:t>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3E7BE" id="Text Box 77" o:spid="_x0000_s1028" type="#_x0000_t202" style="position:absolute;left:0;text-align:left;margin-left:223.2pt;margin-top:169pt;width:357.8pt;height:42.8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" filled="f" stroked="f">
                <v:textbox inset=",0,,0">
                  <w:txbxContent>
                    <w:p w14:paraId="7ECBC687" w14:textId="2005F4EE" w:rsidR="004116F9" w:rsidRPr="000F4FB2" w:rsidRDefault="00E73D1B" w:rsidP="000F4FB2">
                      <w:pPr>
                        <w:pStyle w:val="Date"/>
                        <w:jc w:val="center"/>
                      </w:pPr>
                      <w:r w:rsidRPr="000F4FB2">
                        <w:t xml:space="preserve">May </w:t>
                      </w:r>
                      <w:r w:rsidR="0064115A">
                        <w:t>11</w:t>
                      </w:r>
                      <w:r w:rsidRPr="000F4FB2">
                        <w:t>-</w:t>
                      </w:r>
                      <w:r w:rsidR="0064115A">
                        <w:t>15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C364F">
        <w:rPr>
          <w:noProof/>
        </w:rPr>
        <w:drawing>
          <wp:anchor distT="0" distB="0" distL="114300" distR="114300" simplePos="0" relativeHeight="251659319" behindDoc="0" locked="0" layoutInCell="1" allowOverlap="1" wp14:anchorId="6A8FA0E6" wp14:editId="231C9104">
            <wp:simplePos x="0" y="0"/>
            <wp:positionH relativeFrom="page">
              <wp:posOffset>365760</wp:posOffset>
            </wp:positionH>
            <wp:positionV relativeFrom="page">
              <wp:posOffset>365760</wp:posOffset>
            </wp:positionV>
            <wp:extent cx="2493645" cy="2440940"/>
            <wp:effectExtent l="0" t="0" r="0" b="0"/>
            <wp:wrapThrough wrapText="bothSides">
              <wp:wrapPolygon edited="0">
                <wp:start x="0" y="0"/>
                <wp:lineTo x="0" y="21353"/>
                <wp:lineTo x="21341" y="21353"/>
                <wp:lineTo x="21341" y="0"/>
                <wp:lineTo x="0" y="0"/>
              </wp:wrapPolygon>
            </wp:wrapThrough>
            <wp:docPr id="80" name="Picture 80" descr="Macintosh HD:Users:90037197:Desktop:Screen Shot 2017-08-16 at 12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90037197:Desktop:Screen Shot 2017-08-16 at 12.15.2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64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F40ACA" wp14:editId="424EB409">
                <wp:simplePos x="0" y="0"/>
                <wp:positionH relativeFrom="page">
                  <wp:posOffset>2834640</wp:posOffset>
                </wp:positionH>
                <wp:positionV relativeFrom="page">
                  <wp:posOffset>365760</wp:posOffset>
                </wp:positionV>
                <wp:extent cx="4572000" cy="2440940"/>
                <wp:effectExtent l="0" t="0" r="0" b="0"/>
                <wp:wrapNone/>
                <wp:docPr id="6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440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6B52A2B8" id="Rectangle 64" o:spid="_x0000_s1026" style="position:absolute;margin-left:223.2pt;margin-top:28.8pt;width:5in;height:192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" fillcolor="#900 [3204]" stroked="f">
                <v:textbox inset=",7.2pt,,7.2pt"/>
                <w10:wrap anchorx="page" anchory="page"/>
              </v:rect>
            </w:pict>
          </mc:Fallback>
        </mc:AlternateContent>
      </w:r>
      <w:r w:rsidR="003C364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05D9023" wp14:editId="006F8AE0">
                <wp:simplePos x="0" y="0"/>
                <wp:positionH relativeFrom="page">
                  <wp:posOffset>2926080</wp:posOffset>
                </wp:positionH>
                <wp:positionV relativeFrom="page">
                  <wp:posOffset>431800</wp:posOffset>
                </wp:positionV>
                <wp:extent cx="4389120" cy="1790700"/>
                <wp:effectExtent l="0" t="0" r="0" b="12700"/>
                <wp:wrapTight wrapText="bothSides">
                  <wp:wrapPolygon edited="0">
                    <wp:start x="125" y="0"/>
                    <wp:lineTo x="125" y="21447"/>
                    <wp:lineTo x="21375" y="21447"/>
                    <wp:lineTo x="21375" y="0"/>
                    <wp:lineTo x="125" y="0"/>
                  </wp:wrapPolygon>
                </wp:wrapTight>
                <wp:docPr id="7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C60AC" w14:textId="77777777" w:rsidR="004116F9" w:rsidRPr="00C24ADC" w:rsidRDefault="004116F9" w:rsidP="00C24ADC">
                            <w:pPr>
                              <w:pStyle w:val="Title"/>
                              <w:jc w:val="center"/>
                              <w:rPr>
                                <w:b/>
                                <w:sz w:val="106"/>
                                <w:szCs w:val="106"/>
                              </w:rPr>
                            </w:pPr>
                            <w:r w:rsidRPr="00C24ADC">
                              <w:rPr>
                                <w:b/>
                                <w:sz w:val="106"/>
                                <w:szCs w:val="106"/>
                              </w:rPr>
                              <w:t>The Cardinal Press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D9023" id="Text Box 76" o:spid="_x0000_s1029" type="#_x0000_t202" style="position:absolute;left:0;text-align:left;margin-left:230.4pt;margin-top:34pt;width:345.6pt;height:141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" filled="f" stroked="f">
                <v:textbox inset=",0,,0">
                  <w:txbxContent>
                    <w:p w14:paraId="1BEC60AC" w14:textId="77777777" w:rsidR="004116F9" w:rsidRPr="00C24ADC" w:rsidRDefault="004116F9" w:rsidP="00C24ADC">
                      <w:pPr>
                        <w:pStyle w:val="Title"/>
                        <w:jc w:val="center"/>
                        <w:rPr>
                          <w:b/>
                          <w:sz w:val="106"/>
                          <w:szCs w:val="106"/>
                        </w:rPr>
                      </w:pPr>
                      <w:r w:rsidRPr="00C24ADC">
                        <w:rPr>
                          <w:b/>
                          <w:sz w:val="106"/>
                          <w:szCs w:val="106"/>
                        </w:rPr>
                        <w:t>The Cardinal Press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53EC">
        <w:br w:type="page"/>
      </w:r>
      <w:r w:rsidR="006411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631" behindDoc="0" locked="0" layoutInCell="1" allowOverlap="1" wp14:anchorId="55116BEB" wp14:editId="6E911910">
                <wp:simplePos x="0" y="0"/>
                <wp:positionH relativeFrom="column">
                  <wp:posOffset>3368141</wp:posOffset>
                </wp:positionH>
                <wp:positionV relativeFrom="paragraph">
                  <wp:posOffset>-69939</wp:posOffset>
                </wp:positionV>
                <wp:extent cx="3926205" cy="1849267"/>
                <wp:effectExtent l="0" t="0" r="10795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205" cy="184926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46388" w14:textId="29569BED" w:rsidR="00215EAB" w:rsidRPr="00E73D1B" w:rsidRDefault="00215EAB" w:rsidP="00215EAB">
                            <w:pPr>
                              <w:spacing w:after="0"/>
                              <w:jc w:val="center"/>
                              <w:rPr>
                                <w:rFonts w:ascii="Big Caslon Medium" w:hAnsi="Big Caslon Medium" w:cs="Big Caslon Medium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18CE22E" w14:textId="48F661DA" w:rsidR="00215EAB" w:rsidRPr="00215EAB" w:rsidRDefault="00E73D1B" w:rsidP="00215EAB">
                            <w:pPr>
                              <w:shd w:val="clear" w:color="auto" w:fill="FFFFFF"/>
                              <w:spacing w:after="0"/>
                              <w:rPr>
                                <w:rFonts w:ascii="Helvetica Neue" w:eastAsia="Times New Roman" w:hAnsi="Helvetica Neue" w:cs="Times New Roman"/>
                                <w:color w:val="201F1E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eastAsia="Times New Roman" w:hAnsi="inherit" w:cs="Times New Roman"/>
                                <w:b/>
                                <w:color w:val="000000"/>
                                <w:u w:val="single"/>
                                <w:bdr w:val="none" w:sz="0" w:space="0" w:color="auto" w:frame="1"/>
                              </w:rPr>
                              <w:t>Kindergarten and Voluntary Pre-School Registration</w:t>
                            </w:r>
                          </w:p>
                          <w:p w14:paraId="243B6D62" w14:textId="2F14D3F2" w:rsidR="00215EAB" w:rsidRPr="00E73D1B" w:rsidRDefault="00215EAB" w:rsidP="00572EBF">
                            <w:pPr>
                              <w:spacing w:after="0"/>
                              <w:jc w:val="center"/>
                              <w:rPr>
                                <w:rFonts w:ascii="Big Caslon Medium" w:hAnsi="Big Caslon Medium" w:cs="Big Caslon Mediu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37028A2" w14:textId="60D3B0DB" w:rsidR="00E73D1B" w:rsidRPr="00E73D1B" w:rsidRDefault="00E73D1B" w:rsidP="00572EBF">
                            <w:pPr>
                              <w:spacing w:after="0"/>
                              <w:jc w:val="center"/>
                              <w:rPr>
                                <w:rFonts w:ascii="Apple Braille Pinpoint 8 Dot" w:eastAsia="Gungsuh" w:hAnsi="Apple Braille Pinpoint 8 Dot" w:cs="Big Caslon Medium"/>
                              </w:rPr>
                            </w:pPr>
                          </w:p>
                          <w:p w14:paraId="3434B1E1" w14:textId="68362A6D" w:rsidR="00E73D1B" w:rsidRPr="00E73D1B" w:rsidRDefault="00E73D1B" w:rsidP="00E73D1B">
                            <w:pPr>
                              <w:spacing w:after="0"/>
                              <w:jc w:val="center"/>
                              <w:rPr>
                                <w:rFonts w:ascii="Apple Braille Pinpoint 8 Dot" w:eastAsia="Gungsuh" w:hAnsi="Apple Braille Pinpoint 8 Dot" w:cs="Big Caslon Medium"/>
                              </w:rPr>
                            </w:pPr>
                            <w:r w:rsidRPr="00E73D1B">
                              <w:rPr>
                                <w:rFonts w:ascii="Apple Braille Pinpoint 8 Dot" w:eastAsia="Gungsuh" w:hAnsi="Apple Braille Pinpoint 8 Dot" w:cs="Big Caslon Medium"/>
                              </w:rPr>
                              <w:t xml:space="preserve">Please return completed paperwork on </w:t>
                            </w:r>
                            <w:r w:rsidRPr="00E73D1B">
                              <w:rPr>
                                <w:rFonts w:ascii="Apple Braille Pinpoint 8 Dot" w:eastAsia="Gungsuh" w:hAnsi="Apple Braille Pinpoint 8 Dot" w:cs="Big Caslon Medium"/>
                                <w:b/>
                                <w:u w:val="single"/>
                              </w:rPr>
                              <w:t>May 12, 13, 19, 20, 26, and 27 from 9:00- 1:00 in the school office</w:t>
                            </w:r>
                            <w:r w:rsidRPr="00E73D1B">
                              <w:rPr>
                                <w:rFonts w:ascii="Apple Braille Pinpoint 8 Dot" w:eastAsia="Gungsuh" w:hAnsi="Apple Braille Pinpoint 8 Dot" w:cs="Big Caslon Medium"/>
                              </w:rPr>
                              <w:t>. For ALL new enrollees please bring proof of residence when you return the paperwork. For voluntary Pre-K, you will need proof of income as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6BEB" id="Text Box 23" o:spid="_x0000_s1030" type="#_x0000_t202" style="position:absolute;left:0;text-align:left;margin-left:265.2pt;margin-top:-5.5pt;width:309.15pt;height:145.6pt;z-index:251800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" filled="f" strokeweight=".5pt">
                <v:textbox>
                  <w:txbxContent>
                    <w:p w14:paraId="12C46388" w14:textId="29569BED" w:rsidR="00215EAB" w:rsidRPr="00E73D1B" w:rsidRDefault="00215EAB" w:rsidP="00215EAB">
                      <w:pPr>
                        <w:spacing w:after="0"/>
                        <w:jc w:val="center"/>
                        <w:rPr>
                          <w:rFonts w:ascii="Big Caslon Medium" w:hAnsi="Big Caslon Medium" w:cs="Big Caslon Medium"/>
                          <w:b/>
                          <w:sz w:val="16"/>
                          <w:szCs w:val="16"/>
                        </w:rPr>
                      </w:pPr>
                    </w:p>
                    <w:p w14:paraId="518CE22E" w14:textId="48F661DA" w:rsidR="00215EAB" w:rsidRPr="00215EAB" w:rsidRDefault="00E73D1B" w:rsidP="00215EAB">
                      <w:pPr>
                        <w:shd w:val="clear" w:color="auto" w:fill="FFFFFF"/>
                        <w:spacing w:after="0"/>
                        <w:rPr>
                          <w:rFonts w:ascii="Helvetica Neue" w:eastAsia="Times New Roman" w:hAnsi="Helvetica Neue" w:cs="Times New Roman"/>
                          <w:color w:val="201F1E"/>
                          <w:sz w:val="23"/>
                          <w:szCs w:val="23"/>
                        </w:rPr>
                      </w:pPr>
                      <w:r>
                        <w:rPr>
                          <w:rFonts w:ascii="inherit" w:eastAsia="Times New Roman" w:hAnsi="inherit" w:cs="Times New Roman"/>
                          <w:b/>
                          <w:color w:val="000000"/>
                          <w:u w:val="single"/>
                          <w:bdr w:val="none" w:sz="0" w:space="0" w:color="auto" w:frame="1"/>
                        </w:rPr>
                        <w:t>Kindergarten and Voluntary Pre-School Registration</w:t>
                      </w:r>
                    </w:p>
                    <w:p w14:paraId="243B6D62" w14:textId="2F14D3F2" w:rsidR="00215EAB" w:rsidRPr="00E73D1B" w:rsidRDefault="00215EAB" w:rsidP="00572EBF">
                      <w:pPr>
                        <w:spacing w:after="0"/>
                        <w:jc w:val="center"/>
                        <w:rPr>
                          <w:rFonts w:ascii="Big Caslon Medium" w:hAnsi="Big Caslon Medium" w:cs="Big Caslon Medium"/>
                          <w:b/>
                          <w:sz w:val="18"/>
                          <w:szCs w:val="18"/>
                        </w:rPr>
                      </w:pPr>
                    </w:p>
                    <w:p w14:paraId="637028A2" w14:textId="60D3B0DB" w:rsidR="00E73D1B" w:rsidRPr="00E73D1B" w:rsidRDefault="00E73D1B" w:rsidP="00572EBF">
                      <w:pPr>
                        <w:spacing w:after="0"/>
                        <w:jc w:val="center"/>
                        <w:rPr>
                          <w:rFonts w:ascii="Apple Braille Pinpoint 8 Dot" w:eastAsia="Gungsuh" w:hAnsi="Apple Braille Pinpoint 8 Dot" w:cs="Big Caslon Medium"/>
                        </w:rPr>
                      </w:pPr>
                    </w:p>
                    <w:p w14:paraId="3434B1E1" w14:textId="68362A6D" w:rsidR="00E73D1B" w:rsidRPr="00E73D1B" w:rsidRDefault="00E73D1B" w:rsidP="00E73D1B">
                      <w:pPr>
                        <w:spacing w:after="0"/>
                        <w:jc w:val="center"/>
                        <w:rPr>
                          <w:rFonts w:ascii="Apple Braille Pinpoint 8 Dot" w:eastAsia="Gungsuh" w:hAnsi="Apple Braille Pinpoint 8 Dot" w:cs="Big Caslon Medium"/>
                        </w:rPr>
                      </w:pPr>
                      <w:r w:rsidRPr="00E73D1B">
                        <w:rPr>
                          <w:rFonts w:ascii="Apple Braille Pinpoint 8 Dot" w:eastAsia="Gungsuh" w:hAnsi="Apple Braille Pinpoint 8 Dot" w:cs="Big Caslon Medium"/>
                        </w:rPr>
                        <w:t xml:space="preserve">Please return completed paperwork on </w:t>
                      </w:r>
                      <w:r w:rsidRPr="00E73D1B">
                        <w:rPr>
                          <w:rFonts w:ascii="Apple Braille Pinpoint 8 Dot" w:eastAsia="Gungsuh" w:hAnsi="Apple Braille Pinpoint 8 Dot" w:cs="Big Caslon Medium"/>
                          <w:b/>
                          <w:u w:val="single"/>
                        </w:rPr>
                        <w:t>May 12, 13, 19, 20, 26, and 27 from 9:00- 1:00 in the school office</w:t>
                      </w:r>
                      <w:r w:rsidRPr="00E73D1B">
                        <w:rPr>
                          <w:rFonts w:ascii="Apple Braille Pinpoint 8 Dot" w:eastAsia="Gungsuh" w:hAnsi="Apple Braille Pinpoint 8 Dot" w:cs="Big Caslon Medium"/>
                        </w:rPr>
                        <w:t>. For ALL new enrollees please bring proof of residence when you return the paperwork. For voluntary Pre-K, you will need proof of income as well.</w:t>
                      </w:r>
                    </w:p>
                  </w:txbxContent>
                </v:textbox>
              </v:shape>
            </w:pict>
          </mc:Fallback>
        </mc:AlternateContent>
      </w:r>
      <w:r w:rsidR="00CD15F5">
        <w:rPr>
          <w:noProof/>
        </w:rPr>
        <mc:AlternateContent>
          <mc:Choice Requires="wps">
            <w:drawing>
              <wp:anchor distT="0" distB="0" distL="114300" distR="114300" simplePos="0" relativeHeight="251793463" behindDoc="0" locked="0" layoutInCell="1" allowOverlap="1" wp14:anchorId="643A6F50" wp14:editId="08D1FDB2">
                <wp:simplePos x="0" y="0"/>
                <wp:positionH relativeFrom="column">
                  <wp:posOffset>3545840</wp:posOffset>
                </wp:positionH>
                <wp:positionV relativeFrom="paragraph">
                  <wp:posOffset>3634740</wp:posOffset>
                </wp:positionV>
                <wp:extent cx="3645535" cy="3898900"/>
                <wp:effectExtent l="0" t="0" r="12065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389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DC725" w14:textId="5E94A21C" w:rsidR="00CD15F5" w:rsidRDefault="00CD15F5" w:rsidP="00CD15F5">
                            <w:pPr>
                              <w:jc w:val="center"/>
                              <w:rPr>
                                <w:rFonts w:ascii="Big Caslon Medium" w:eastAsia="Times New Roman" w:hAnsi="Big Caslon Medium" w:cs="Big Caslon Medium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ig Caslon Medium" w:eastAsia="Times New Roman" w:hAnsi="Big Caslon Medium" w:cs="Big Caslon Medium"/>
                                <w:noProof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drawing>
                                <wp:inline distT="0" distB="0" distL="0" distR="0" wp14:anchorId="071BEFC1" wp14:editId="26E1DCE2">
                                  <wp:extent cx="2495535" cy="3028208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Screen Shot 2020-03-09 at 8.06.55 AM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759" cy="3047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F9741C" w14:textId="05DD866B" w:rsidR="00CD15F5" w:rsidRPr="00D57CC7" w:rsidRDefault="00CD15F5" w:rsidP="004A037E">
                            <w:pPr>
                              <w:rPr>
                                <w:rFonts w:ascii="Big Caslon Medium" w:eastAsia="Times New Roman" w:hAnsi="Big Caslon Medium" w:cs="Big Caslon Medium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ig Caslon Medium" w:eastAsia="Times New Roman" w:hAnsi="Big Caslon Medium" w:cs="Big Caslon Medium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Please continue to scan or clip box tops </w:t>
                            </w:r>
                            <w:r w:rsidR="004A037E">
                              <w:rPr>
                                <w:rFonts w:ascii="Big Caslon Medium" w:eastAsia="Times New Roman" w:hAnsi="Big Caslon Medium" w:cs="Big Caslon Medium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while you are home. </w:t>
                            </w:r>
                          </w:p>
                          <w:p w14:paraId="00AF5FC3" w14:textId="77777777" w:rsidR="00CD15F5" w:rsidRPr="00F17536" w:rsidRDefault="00CD15F5" w:rsidP="00790C54">
                            <w:pPr>
                              <w:rPr>
                                <w:rFonts w:ascii="Big Caslon Medium" w:hAnsi="Big Caslon Medium" w:cs="Big Caslon Medium"/>
                              </w:rPr>
                            </w:pPr>
                          </w:p>
                          <w:p w14:paraId="45B5E64C" w14:textId="77777777" w:rsidR="00790C54" w:rsidRDefault="00790C54" w:rsidP="00B7014E">
                            <w:pPr>
                              <w:jc w:val="center"/>
                            </w:pPr>
                          </w:p>
                          <w:p w14:paraId="32D25F49" w14:textId="4B9E38FA" w:rsidR="00615001" w:rsidRDefault="00615001" w:rsidP="00B7014E">
                            <w:pPr>
                              <w:jc w:val="center"/>
                            </w:pPr>
                          </w:p>
                          <w:p w14:paraId="0FFCB746" w14:textId="77777777" w:rsidR="00615001" w:rsidRDefault="00615001" w:rsidP="00B701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6F50" id="Text Box 22" o:spid="_x0000_s1031" type="#_x0000_t202" style="position:absolute;left:0;text-align:left;margin-left:279.2pt;margin-top:286.2pt;width:287.05pt;height:307pt;z-index:251793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" fillcolor="white [3201]" strokeweight=".5pt">
                <v:textbox>
                  <w:txbxContent>
                    <w:p w14:paraId="21BDC725" w14:textId="5E94A21C" w:rsidR="00CD15F5" w:rsidRDefault="00CD15F5" w:rsidP="00CD15F5">
                      <w:pPr>
                        <w:jc w:val="center"/>
                        <w:rPr>
                          <w:rFonts w:ascii="Big Caslon Medium" w:eastAsia="Times New Roman" w:hAnsi="Big Caslon Medium" w:cs="Big Caslon Medium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Big Caslon Medium" w:eastAsia="Times New Roman" w:hAnsi="Big Caslon Medium" w:cs="Big Caslon Medium"/>
                          <w:noProof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drawing>
                          <wp:inline distT="0" distB="0" distL="0" distR="0" wp14:anchorId="071BEFC1" wp14:editId="26E1DCE2">
                            <wp:extent cx="2495535" cy="3028208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Screen Shot 2020-03-09 at 8.06.55 AM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759" cy="3047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F9741C" w14:textId="05DD866B" w:rsidR="00CD15F5" w:rsidRPr="00D57CC7" w:rsidRDefault="00CD15F5" w:rsidP="004A037E">
                      <w:pPr>
                        <w:rPr>
                          <w:rFonts w:ascii="Big Caslon Medium" w:eastAsia="Times New Roman" w:hAnsi="Big Caslon Medium" w:cs="Big Caslon Medium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Big Caslon Medium" w:eastAsia="Times New Roman" w:hAnsi="Big Caslon Medium" w:cs="Big Caslon Medium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Please continue to scan or clip box tops </w:t>
                      </w:r>
                      <w:r w:rsidR="004A037E">
                        <w:rPr>
                          <w:rFonts w:ascii="Big Caslon Medium" w:eastAsia="Times New Roman" w:hAnsi="Big Caslon Medium" w:cs="Big Caslon Medium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while you are home. </w:t>
                      </w:r>
                    </w:p>
                    <w:p w14:paraId="00AF5FC3" w14:textId="77777777" w:rsidR="00CD15F5" w:rsidRPr="00F17536" w:rsidRDefault="00CD15F5" w:rsidP="00790C54">
                      <w:pPr>
                        <w:rPr>
                          <w:rFonts w:ascii="Big Caslon Medium" w:hAnsi="Big Caslon Medium" w:cs="Big Caslon Medium"/>
                        </w:rPr>
                      </w:pPr>
                    </w:p>
                    <w:p w14:paraId="45B5E64C" w14:textId="77777777" w:rsidR="00790C54" w:rsidRDefault="00790C54" w:rsidP="00B7014E">
                      <w:pPr>
                        <w:jc w:val="center"/>
                      </w:pPr>
                    </w:p>
                    <w:p w14:paraId="32D25F49" w14:textId="4B9E38FA" w:rsidR="00615001" w:rsidRDefault="00615001" w:rsidP="00B7014E">
                      <w:pPr>
                        <w:jc w:val="center"/>
                      </w:pPr>
                    </w:p>
                    <w:p w14:paraId="0FFCB746" w14:textId="77777777" w:rsidR="00615001" w:rsidRDefault="00615001" w:rsidP="00B701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2C14">
        <w:rPr>
          <w:noProof/>
        </w:rPr>
        <mc:AlternateContent>
          <mc:Choice Requires="wps">
            <w:drawing>
              <wp:anchor distT="0" distB="0" distL="114300" distR="114300" simplePos="0" relativeHeight="251721783" behindDoc="0" locked="0" layoutInCell="1" allowOverlap="1" wp14:anchorId="22D7E4C2" wp14:editId="1E3BDBDF">
                <wp:simplePos x="0" y="0"/>
                <wp:positionH relativeFrom="page">
                  <wp:posOffset>344170</wp:posOffset>
                </wp:positionH>
                <wp:positionV relativeFrom="page">
                  <wp:posOffset>7551808</wp:posOffset>
                </wp:positionV>
                <wp:extent cx="3331210" cy="1782619"/>
                <wp:effectExtent l="0" t="0" r="0" b="0"/>
                <wp:wrapThrough wrapText="bothSides">
                  <wp:wrapPolygon edited="0">
                    <wp:start x="412" y="154"/>
                    <wp:lineTo x="412" y="21238"/>
                    <wp:lineTo x="21164" y="21238"/>
                    <wp:lineTo x="21164" y="154"/>
                    <wp:lineTo x="412" y="154"/>
                  </wp:wrapPolygon>
                </wp:wrapThrough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210" cy="1782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365A8" w14:textId="77777777" w:rsidR="004116F9" w:rsidRPr="0003024B" w:rsidRDefault="004116F9" w:rsidP="00EF435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03024B">
                              <w:rPr>
                                <w:b/>
                              </w:rPr>
                              <w:t>Administration Contact Information:</w:t>
                            </w:r>
                          </w:p>
                          <w:p w14:paraId="277FC67C" w14:textId="77777777" w:rsidR="004116F9" w:rsidRPr="0003024B" w:rsidRDefault="004116F9" w:rsidP="002E7B59">
                            <w:pPr>
                              <w:spacing w:after="0"/>
                              <w:jc w:val="center"/>
                            </w:pPr>
                            <w:r w:rsidRPr="0003024B">
                              <w:t>Melissa Johnson, Executive Principal</w:t>
                            </w:r>
                          </w:p>
                          <w:p w14:paraId="6BEE3E76" w14:textId="77777777" w:rsidR="004116F9" w:rsidRPr="0003024B" w:rsidRDefault="000826D8" w:rsidP="002E7B59">
                            <w:pPr>
                              <w:spacing w:after="0"/>
                              <w:jc w:val="center"/>
                              <w:rPr>
                                <w:rStyle w:val="ms-font-s"/>
                                <w:rFonts w:eastAsia="Times New Roman" w:cs="Times New Roman"/>
                              </w:rPr>
                            </w:pPr>
                            <w:hyperlink r:id="rId11" w:history="1">
                              <w:r w:rsidR="004116F9" w:rsidRPr="0003024B">
                                <w:rPr>
                                  <w:rStyle w:val="Hyperlink"/>
                                  <w:rFonts w:eastAsia="Times New Roman" w:cs="Times New Roman"/>
                                </w:rPr>
                                <w:t>melissa.johnson1@knoxschools.org</w:t>
                              </w:r>
                            </w:hyperlink>
                          </w:p>
                          <w:p w14:paraId="2DDF36A5" w14:textId="77777777" w:rsidR="004116F9" w:rsidRPr="0003024B" w:rsidRDefault="004116F9" w:rsidP="002E7B59">
                            <w:pPr>
                              <w:spacing w:after="0"/>
                              <w:jc w:val="center"/>
                            </w:pPr>
                          </w:p>
                          <w:p w14:paraId="6740227E" w14:textId="77777777" w:rsidR="004116F9" w:rsidRPr="0003024B" w:rsidRDefault="004116F9" w:rsidP="002E7B59">
                            <w:pPr>
                              <w:spacing w:after="0"/>
                              <w:jc w:val="center"/>
                            </w:pPr>
                            <w:r w:rsidRPr="0003024B">
                              <w:t>Tonya Cash, Assistant Principal</w:t>
                            </w:r>
                          </w:p>
                          <w:p w14:paraId="227831B6" w14:textId="77777777" w:rsidR="004116F9" w:rsidRPr="0003024B" w:rsidRDefault="000826D8" w:rsidP="002E7B59">
                            <w:pPr>
                              <w:spacing w:after="0"/>
                              <w:jc w:val="center"/>
                              <w:rPr>
                                <w:rStyle w:val="ms-font-s"/>
                                <w:rFonts w:eastAsia="Times New Roman" w:cs="Times New Roman"/>
                              </w:rPr>
                            </w:pPr>
                            <w:hyperlink r:id="rId12" w:history="1">
                              <w:r w:rsidR="004116F9" w:rsidRPr="0003024B">
                                <w:rPr>
                                  <w:rStyle w:val="Hyperlink"/>
                                  <w:rFonts w:eastAsia="Times New Roman" w:cs="Times New Roman"/>
                                </w:rPr>
                                <w:t>tonya.cash@knoxschools.org</w:t>
                              </w:r>
                            </w:hyperlink>
                          </w:p>
                          <w:p w14:paraId="7817E935" w14:textId="77777777" w:rsidR="004116F9" w:rsidRPr="0003024B" w:rsidRDefault="004116F9" w:rsidP="002E7B59">
                            <w:pPr>
                              <w:spacing w:after="0"/>
                              <w:jc w:val="center"/>
                            </w:pPr>
                          </w:p>
                          <w:p w14:paraId="485A8B24" w14:textId="77777777" w:rsidR="004116F9" w:rsidRPr="0003024B" w:rsidRDefault="004116F9" w:rsidP="002E7B59">
                            <w:pPr>
                              <w:spacing w:after="0"/>
                              <w:jc w:val="center"/>
                            </w:pPr>
                            <w:r w:rsidRPr="0003024B">
                              <w:t xml:space="preserve"> Jennie Scott, Assistant Principal</w:t>
                            </w:r>
                          </w:p>
                          <w:p w14:paraId="5498CBB4" w14:textId="77777777" w:rsidR="004116F9" w:rsidRPr="0003024B" w:rsidRDefault="000826D8" w:rsidP="0003024B">
                            <w:pPr>
                              <w:spacing w:after="0"/>
                              <w:jc w:val="center"/>
                              <w:rPr>
                                <w:rStyle w:val="ms-font-s"/>
                                <w:rFonts w:eastAsia="Times New Roman" w:cs="Times New Roman"/>
                              </w:rPr>
                            </w:pPr>
                            <w:hyperlink r:id="rId13" w:history="1">
                              <w:r w:rsidR="004116F9" w:rsidRPr="0014363C">
                                <w:rPr>
                                  <w:rStyle w:val="Hyperlink"/>
                                  <w:rFonts w:eastAsia="Times New Roman" w:cs="Times New Roman"/>
                                </w:rPr>
                                <w:t>jennie.scott@knoxschools.org</w:t>
                              </w:r>
                            </w:hyperlink>
                          </w:p>
                          <w:p w14:paraId="04CB9A40" w14:textId="77777777" w:rsidR="004116F9" w:rsidRPr="0003024B" w:rsidRDefault="004116F9" w:rsidP="00A376F8">
                            <w:pPr>
                              <w:spacing w:after="0"/>
                              <w:ind w:firstLine="72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7E4C2" id="Text Box 79" o:spid="_x0000_s1032" type="#_x0000_t202" style="position:absolute;left:0;text-align:left;margin-left:27.1pt;margin-top:594.65pt;width:262.3pt;height:140.35pt;z-index:25172178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" filled="f" stroked="f">
                <v:textbox>
                  <w:txbxContent>
                    <w:p w14:paraId="50A365A8" w14:textId="77777777" w:rsidR="004116F9" w:rsidRPr="0003024B" w:rsidRDefault="004116F9" w:rsidP="00EF435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03024B">
                        <w:rPr>
                          <w:b/>
                        </w:rPr>
                        <w:t>Administration Contact Information:</w:t>
                      </w:r>
                    </w:p>
                    <w:p w14:paraId="277FC67C" w14:textId="77777777" w:rsidR="004116F9" w:rsidRPr="0003024B" w:rsidRDefault="004116F9" w:rsidP="002E7B59">
                      <w:pPr>
                        <w:spacing w:after="0"/>
                        <w:jc w:val="center"/>
                      </w:pPr>
                      <w:r w:rsidRPr="0003024B">
                        <w:t>Melissa Johnson, Executive Principal</w:t>
                      </w:r>
                    </w:p>
                    <w:p w14:paraId="6BEE3E76" w14:textId="77777777" w:rsidR="004116F9" w:rsidRPr="0003024B" w:rsidRDefault="000826D8" w:rsidP="002E7B59">
                      <w:pPr>
                        <w:spacing w:after="0"/>
                        <w:jc w:val="center"/>
                        <w:rPr>
                          <w:rStyle w:val="ms-font-s"/>
                          <w:rFonts w:eastAsia="Times New Roman" w:cs="Times New Roman"/>
                        </w:rPr>
                      </w:pPr>
                      <w:hyperlink r:id="rId14" w:history="1">
                        <w:r w:rsidR="004116F9" w:rsidRPr="0003024B">
                          <w:rPr>
                            <w:rStyle w:val="Hyperlink"/>
                            <w:rFonts w:eastAsia="Times New Roman" w:cs="Times New Roman"/>
                          </w:rPr>
                          <w:t>melissa.johnson1@knoxschools.org</w:t>
                        </w:r>
                      </w:hyperlink>
                    </w:p>
                    <w:p w14:paraId="2DDF36A5" w14:textId="77777777" w:rsidR="004116F9" w:rsidRPr="0003024B" w:rsidRDefault="004116F9" w:rsidP="002E7B59">
                      <w:pPr>
                        <w:spacing w:after="0"/>
                        <w:jc w:val="center"/>
                      </w:pPr>
                    </w:p>
                    <w:p w14:paraId="6740227E" w14:textId="77777777" w:rsidR="004116F9" w:rsidRPr="0003024B" w:rsidRDefault="004116F9" w:rsidP="002E7B59">
                      <w:pPr>
                        <w:spacing w:after="0"/>
                        <w:jc w:val="center"/>
                      </w:pPr>
                      <w:r w:rsidRPr="0003024B">
                        <w:t>Tonya Cash, Assistant Principal</w:t>
                      </w:r>
                    </w:p>
                    <w:p w14:paraId="227831B6" w14:textId="77777777" w:rsidR="004116F9" w:rsidRPr="0003024B" w:rsidRDefault="000826D8" w:rsidP="002E7B59">
                      <w:pPr>
                        <w:spacing w:after="0"/>
                        <w:jc w:val="center"/>
                        <w:rPr>
                          <w:rStyle w:val="ms-font-s"/>
                          <w:rFonts w:eastAsia="Times New Roman" w:cs="Times New Roman"/>
                        </w:rPr>
                      </w:pPr>
                      <w:hyperlink r:id="rId15" w:history="1">
                        <w:r w:rsidR="004116F9" w:rsidRPr="0003024B">
                          <w:rPr>
                            <w:rStyle w:val="Hyperlink"/>
                            <w:rFonts w:eastAsia="Times New Roman" w:cs="Times New Roman"/>
                          </w:rPr>
                          <w:t>tonya.cash@knoxschools.org</w:t>
                        </w:r>
                      </w:hyperlink>
                    </w:p>
                    <w:p w14:paraId="7817E935" w14:textId="77777777" w:rsidR="004116F9" w:rsidRPr="0003024B" w:rsidRDefault="004116F9" w:rsidP="002E7B59">
                      <w:pPr>
                        <w:spacing w:after="0"/>
                        <w:jc w:val="center"/>
                      </w:pPr>
                    </w:p>
                    <w:p w14:paraId="485A8B24" w14:textId="77777777" w:rsidR="004116F9" w:rsidRPr="0003024B" w:rsidRDefault="004116F9" w:rsidP="002E7B59">
                      <w:pPr>
                        <w:spacing w:after="0"/>
                        <w:jc w:val="center"/>
                      </w:pPr>
                      <w:r w:rsidRPr="0003024B">
                        <w:t xml:space="preserve"> Jennie Scott, Assistant Principal</w:t>
                      </w:r>
                    </w:p>
                    <w:p w14:paraId="5498CBB4" w14:textId="77777777" w:rsidR="004116F9" w:rsidRPr="0003024B" w:rsidRDefault="000826D8" w:rsidP="0003024B">
                      <w:pPr>
                        <w:spacing w:after="0"/>
                        <w:jc w:val="center"/>
                        <w:rPr>
                          <w:rStyle w:val="ms-font-s"/>
                          <w:rFonts w:eastAsia="Times New Roman" w:cs="Times New Roman"/>
                        </w:rPr>
                      </w:pPr>
                      <w:hyperlink r:id="rId16" w:history="1">
                        <w:r w:rsidR="004116F9" w:rsidRPr="0014363C">
                          <w:rPr>
                            <w:rStyle w:val="Hyperlink"/>
                            <w:rFonts w:eastAsia="Times New Roman" w:cs="Times New Roman"/>
                          </w:rPr>
                          <w:t>jennie.scott@knoxschools.org</w:t>
                        </w:r>
                      </w:hyperlink>
                    </w:p>
                    <w:p w14:paraId="04CB9A40" w14:textId="77777777" w:rsidR="004116F9" w:rsidRPr="0003024B" w:rsidRDefault="004116F9" w:rsidP="00A376F8">
                      <w:pPr>
                        <w:spacing w:after="0"/>
                        <w:ind w:firstLine="720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2C14">
        <w:rPr>
          <w:noProof/>
        </w:rPr>
        <mc:AlternateContent>
          <mc:Choice Requires="wps">
            <w:drawing>
              <wp:anchor distT="0" distB="0" distL="114300" distR="114300" simplePos="0" relativeHeight="251739191" behindDoc="0" locked="0" layoutInCell="1" allowOverlap="1" wp14:anchorId="522F6607" wp14:editId="2B023BAC">
                <wp:simplePos x="0" y="0"/>
                <wp:positionH relativeFrom="page">
                  <wp:posOffset>296883</wp:posOffset>
                </wp:positionH>
                <wp:positionV relativeFrom="page">
                  <wp:posOffset>1211283</wp:posOffset>
                </wp:positionV>
                <wp:extent cx="3549015" cy="6293922"/>
                <wp:effectExtent l="0" t="0" r="6985" b="5715"/>
                <wp:wrapThrough wrapText="bothSides">
                  <wp:wrapPolygon edited="0">
                    <wp:start x="386" y="0"/>
                    <wp:lineTo x="386" y="21576"/>
                    <wp:lineTo x="21565" y="21576"/>
                    <wp:lineTo x="21565" y="0"/>
                    <wp:lineTo x="386" y="0"/>
                  </wp:wrapPolygon>
                </wp:wrapThrough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6293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96" w:type="dxa"/>
                              <w:tblBorders>
                                <w:top w:val="dotDotDash" w:sz="24" w:space="0" w:color="auto"/>
                                <w:left w:val="dotDotDash" w:sz="24" w:space="0" w:color="auto"/>
                                <w:bottom w:val="dotDotDash" w:sz="24" w:space="0" w:color="auto"/>
                                <w:right w:val="dotDotDash" w:sz="24" w:space="0" w:color="auto"/>
                                <w:insideH w:val="dotDash" w:sz="12" w:space="0" w:color="000000"/>
                                <w:insideV w:val="dotDash" w:sz="12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756"/>
                              <w:gridCol w:w="3340"/>
                            </w:tblGrid>
                            <w:tr w:rsidR="004116F9" w:rsidRPr="00265CEB" w14:paraId="6F63A61F" w14:textId="77777777" w:rsidTr="00AC795A">
                              <w:trPr>
                                <w:trHeight w:val="520"/>
                              </w:trPr>
                              <w:tc>
                                <w:tcPr>
                                  <w:tcW w:w="1756" w:type="dxa"/>
                                  <w:shd w:val="clear" w:color="auto" w:fill="EB8F00" w:themeFill="accent4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E149E7A" w14:textId="77777777" w:rsidR="004116F9" w:rsidRPr="00093313" w:rsidRDefault="004116F9" w:rsidP="00A0282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093313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EB8F00" w:themeFill="accent4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8109652" w14:textId="77777777" w:rsidR="004116F9" w:rsidRPr="00093313" w:rsidRDefault="004116F9" w:rsidP="00A0282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093313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>Activity</w:t>
                                  </w:r>
                                </w:p>
                              </w:tc>
                            </w:tr>
                            <w:tr w:rsidR="00040459" w:rsidRPr="00265CEB" w14:paraId="4F987EC3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25284D05" w14:textId="45110E41" w:rsidR="00040459" w:rsidRDefault="008371D4" w:rsidP="00040459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March 12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7D587DC3" w14:textId="77777777" w:rsidR="00040459" w:rsidRDefault="008371D4" w:rsidP="00040459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  <w:r w:rsidRPr="008371D4"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Century Showcase </w:t>
                                  </w:r>
                                </w:p>
                                <w:p w14:paraId="161F7357" w14:textId="1BDF1E1F" w:rsidR="002F3A5B" w:rsidRDefault="002F3A5B" w:rsidP="00040459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3:00-4:30</w:t>
                                  </w:r>
                                </w:p>
                              </w:tc>
                            </w:tr>
                            <w:tr w:rsidR="00040459" w:rsidRPr="00265CEB" w14:paraId="2E28E297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2B4C8F1C" w14:textId="2564B523" w:rsidR="00040459" w:rsidRDefault="00E94DEC" w:rsidP="00040459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March 12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331B0202" w14:textId="410085F9" w:rsidR="00040459" w:rsidRDefault="00E94DEC" w:rsidP="00040459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G3-G5 Field Trip to Urban Brilliance STEM Event for selected students</w:t>
                                  </w:r>
                                </w:p>
                              </w:tc>
                            </w:tr>
                            <w:tr w:rsidR="00E94DEC" w:rsidRPr="00265CEB" w14:paraId="38136C7A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266F9429" w14:textId="77F87A56" w:rsidR="00E94DEC" w:rsidRDefault="00E94DEC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March 13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2193A451" w14:textId="127A288F" w:rsidR="00E94DEC" w:rsidRDefault="00E94DEC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End of 3</w:t>
                                  </w:r>
                                  <w:r w:rsidRPr="001A66FE"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Nine Weeks Grading Period</w:t>
                                  </w:r>
                                </w:p>
                              </w:tc>
                            </w:tr>
                            <w:tr w:rsidR="00E94DEC" w:rsidRPr="00265CEB" w14:paraId="4FC012F4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7372BE67" w14:textId="77777777" w:rsidR="00E94DEC" w:rsidRDefault="00E94DEC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March </w:t>
                                  </w:r>
                                </w:p>
                                <w:p w14:paraId="038297D0" w14:textId="13FF6810" w:rsidR="00E94DEC" w:rsidRDefault="00E94DEC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16-20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14D667E8" w14:textId="77777777" w:rsidR="00E94DEC" w:rsidRDefault="00E94DEC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SPRING BREAK</w:t>
                                  </w:r>
                                </w:p>
                                <w:p w14:paraId="4406B0F9" w14:textId="4C86A48D" w:rsidR="00E94DEC" w:rsidRDefault="00E94DEC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NO SCHOOL</w:t>
                                  </w:r>
                                </w:p>
                              </w:tc>
                            </w:tr>
                            <w:tr w:rsidR="00E94DEC" w:rsidRPr="00265CEB" w14:paraId="6B5BB0AA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6CB69843" w14:textId="35259292" w:rsidR="00E94DEC" w:rsidRDefault="00D80418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March 26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77C06737" w14:textId="77777777" w:rsidR="00D80418" w:rsidRDefault="00D80418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Report Cards </w:t>
                                  </w:r>
                                </w:p>
                                <w:p w14:paraId="33FC2672" w14:textId="6164EC0C" w:rsidR="00E94DEC" w:rsidRDefault="00D80418" w:rsidP="00E94DE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GO HOME</w:t>
                                  </w:r>
                                </w:p>
                              </w:tc>
                            </w:tr>
                            <w:tr w:rsidR="00D80418" w:rsidRPr="00265CEB" w14:paraId="23180CAC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2645C565" w14:textId="13ECE827" w:rsidR="00D80418" w:rsidRDefault="00D80418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March 27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25DBE2CA" w14:textId="77777777" w:rsidR="00D80418" w:rsidRDefault="00D80418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Honors Program</w:t>
                                  </w:r>
                                </w:p>
                                <w:p w14:paraId="5DB27AA6" w14:textId="7F982104" w:rsidR="00D80418" w:rsidRDefault="00D80418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Grades 1-5</w:t>
                                  </w:r>
                                </w:p>
                              </w:tc>
                            </w:tr>
                            <w:tr w:rsidR="00D80418" w:rsidRPr="00265CEB" w14:paraId="640A4582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5EE10778" w14:textId="37FF2186" w:rsidR="00D80418" w:rsidRDefault="007F358C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March 30- April 3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79E868D2" w14:textId="375EB170" w:rsidR="00D80418" w:rsidRDefault="007F358C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Book Fair and Goodwill S</w:t>
                                  </w:r>
                                  <w:r w:rsidR="009F39F8"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ack Drive</w:t>
                                  </w: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72C14" w:rsidRPr="00265CEB" w14:paraId="5AD40A9C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75EE5065" w14:textId="3B4E8BF9" w:rsidR="00072C14" w:rsidRDefault="00072C14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April 2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748CE4F0" w14:textId="77777777" w:rsidR="00072C14" w:rsidRDefault="00072C14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International Night</w:t>
                                  </w:r>
                                </w:p>
                                <w:p w14:paraId="528F343E" w14:textId="6088BAB4" w:rsidR="00147B5F" w:rsidRDefault="00147B5F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@ 5:00 p.m.</w:t>
                                  </w:r>
                                </w:p>
                              </w:tc>
                            </w:tr>
                            <w:tr w:rsidR="00D80418" w:rsidRPr="00265CEB" w14:paraId="326C36E8" w14:textId="77777777" w:rsidTr="00AC795A">
                              <w:trPr>
                                <w:trHeight w:val="744"/>
                              </w:trPr>
                              <w:tc>
                                <w:tcPr>
                                  <w:tcW w:w="175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1622BF95" w14:textId="3AC061EF" w:rsidR="00D80418" w:rsidRDefault="007F358C" w:rsidP="00D8041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April 3  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14:paraId="72CA62A9" w14:textId="77777777" w:rsidR="007F358C" w:rsidRDefault="007F358C" w:rsidP="007F358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Dance-A-Thon</w:t>
                                  </w:r>
                                </w:p>
                                <w:p w14:paraId="4E1C656F" w14:textId="5937EFC5" w:rsidR="00D80418" w:rsidRDefault="007F358C" w:rsidP="007F358C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sz w:val="28"/>
                                      <w:szCs w:val="28"/>
                                    </w:rPr>
                                    <w:t>during ENCORE</w:t>
                                  </w:r>
                                </w:p>
                              </w:tc>
                            </w:tr>
                          </w:tbl>
                          <w:p w14:paraId="2843D47C" w14:textId="77777777" w:rsidR="004116F9" w:rsidRDefault="004116F9" w:rsidP="00A0282B"/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6607" id="Text Box 145" o:spid="_x0000_s1033" type="#_x0000_t202" style="position:absolute;left:0;text-align:left;margin-left:23.4pt;margin-top:95.4pt;width:279.45pt;height:495.6pt;z-index:251739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" filled="f" stroked="f">
                <v:textbox inset=",0,0,0">
                  <w:txbxContent>
                    <w:tbl>
                      <w:tblPr>
                        <w:tblW w:w="5096" w:type="dxa"/>
                        <w:tblBorders>
                          <w:top w:val="dotDotDash" w:sz="24" w:space="0" w:color="auto"/>
                          <w:left w:val="dotDotDash" w:sz="24" w:space="0" w:color="auto"/>
                          <w:bottom w:val="dotDotDash" w:sz="24" w:space="0" w:color="auto"/>
                          <w:right w:val="dotDotDash" w:sz="24" w:space="0" w:color="auto"/>
                          <w:insideH w:val="dotDash" w:sz="12" w:space="0" w:color="000000"/>
                          <w:insideV w:val="dotDash" w:sz="12" w:space="0" w:color="00000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756"/>
                        <w:gridCol w:w="3340"/>
                      </w:tblGrid>
                      <w:tr w:rsidR="004116F9" w:rsidRPr="00265CEB" w14:paraId="6F63A61F" w14:textId="77777777" w:rsidTr="00AC795A">
                        <w:trPr>
                          <w:trHeight w:val="520"/>
                        </w:trPr>
                        <w:tc>
                          <w:tcPr>
                            <w:tcW w:w="1756" w:type="dxa"/>
                            <w:shd w:val="clear" w:color="auto" w:fill="EB8F00" w:themeFill="accent4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E149E7A" w14:textId="77777777" w:rsidR="004116F9" w:rsidRPr="00093313" w:rsidRDefault="004116F9" w:rsidP="00A028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331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EB8F00" w:themeFill="accent4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8109652" w14:textId="77777777" w:rsidR="004116F9" w:rsidRPr="00093313" w:rsidRDefault="004116F9" w:rsidP="00A0282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331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Activity</w:t>
                            </w:r>
                          </w:p>
                        </w:tc>
                      </w:tr>
                      <w:tr w:rsidR="00040459" w:rsidRPr="00265CEB" w14:paraId="4F987EC3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25284D05" w14:textId="45110E41" w:rsidR="00040459" w:rsidRDefault="008371D4" w:rsidP="0004045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March 12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7D587DC3" w14:textId="77777777" w:rsidR="00040459" w:rsidRDefault="008371D4" w:rsidP="0004045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21</w:t>
                            </w:r>
                            <w:r w:rsidRPr="008371D4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 xml:space="preserve"> Century Showcase </w:t>
                            </w:r>
                          </w:p>
                          <w:p w14:paraId="161F7357" w14:textId="1BDF1E1F" w:rsidR="002F3A5B" w:rsidRDefault="002F3A5B" w:rsidP="0004045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3:00-4:30</w:t>
                            </w:r>
                          </w:p>
                        </w:tc>
                      </w:tr>
                      <w:tr w:rsidR="00040459" w:rsidRPr="00265CEB" w14:paraId="2E28E297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2B4C8F1C" w14:textId="2564B523" w:rsidR="00040459" w:rsidRDefault="00E94DEC" w:rsidP="0004045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March 12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331B0202" w14:textId="410085F9" w:rsidR="00040459" w:rsidRDefault="00E94DEC" w:rsidP="0004045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G3-G5 Field Trip to Urban Brilliance STEM Event for selected students</w:t>
                            </w:r>
                          </w:p>
                        </w:tc>
                      </w:tr>
                      <w:tr w:rsidR="00E94DEC" w:rsidRPr="00265CEB" w14:paraId="38136C7A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266F9429" w14:textId="77F87A56" w:rsidR="00E94DEC" w:rsidRDefault="00E94DEC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March 13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2193A451" w14:textId="127A288F" w:rsidR="00E94DEC" w:rsidRDefault="00E94DEC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End of 3</w:t>
                            </w:r>
                            <w:r w:rsidRPr="001A66FE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 xml:space="preserve"> Nine Weeks Grading Period</w:t>
                            </w:r>
                          </w:p>
                        </w:tc>
                      </w:tr>
                      <w:tr w:rsidR="00E94DEC" w:rsidRPr="00265CEB" w14:paraId="4FC012F4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7372BE67" w14:textId="77777777" w:rsidR="00E94DEC" w:rsidRDefault="00E94DEC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 xml:space="preserve">March </w:t>
                            </w:r>
                          </w:p>
                          <w:p w14:paraId="038297D0" w14:textId="13FF6810" w:rsidR="00E94DEC" w:rsidRDefault="00E94DEC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16-20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14D667E8" w14:textId="77777777" w:rsidR="00E94DEC" w:rsidRDefault="00E94DEC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SPRING BREAK</w:t>
                            </w:r>
                          </w:p>
                          <w:p w14:paraId="4406B0F9" w14:textId="4C86A48D" w:rsidR="00E94DEC" w:rsidRDefault="00E94DEC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NO SCHOOL</w:t>
                            </w:r>
                          </w:p>
                        </w:tc>
                      </w:tr>
                      <w:tr w:rsidR="00E94DEC" w:rsidRPr="00265CEB" w14:paraId="6B5BB0AA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6CB69843" w14:textId="35259292" w:rsidR="00E94DEC" w:rsidRDefault="00D80418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March 26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77C06737" w14:textId="77777777" w:rsidR="00D80418" w:rsidRDefault="00D80418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 xml:space="preserve">Report Cards </w:t>
                            </w:r>
                          </w:p>
                          <w:p w14:paraId="33FC2672" w14:textId="6164EC0C" w:rsidR="00E94DEC" w:rsidRDefault="00D80418" w:rsidP="00E94DE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GO HOME</w:t>
                            </w:r>
                          </w:p>
                        </w:tc>
                      </w:tr>
                      <w:tr w:rsidR="00D80418" w:rsidRPr="00265CEB" w14:paraId="23180CAC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2645C565" w14:textId="13ECE827" w:rsidR="00D80418" w:rsidRDefault="00D80418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March 27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25DBE2CA" w14:textId="77777777" w:rsidR="00D80418" w:rsidRDefault="00D80418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Honors Program</w:t>
                            </w:r>
                          </w:p>
                          <w:p w14:paraId="5DB27AA6" w14:textId="7F982104" w:rsidR="00D80418" w:rsidRDefault="00D80418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Grades 1-5</w:t>
                            </w:r>
                          </w:p>
                        </w:tc>
                      </w:tr>
                      <w:tr w:rsidR="00D80418" w:rsidRPr="00265CEB" w14:paraId="640A4582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5EE10778" w14:textId="37FF2186" w:rsidR="00D80418" w:rsidRDefault="007F358C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March 30- April 3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79E868D2" w14:textId="375EB170" w:rsidR="00D80418" w:rsidRDefault="007F358C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Book Fair and Goodwill S</w:t>
                            </w:r>
                            <w:r w:rsidR="009F39F8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ack Drive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072C14" w:rsidRPr="00265CEB" w14:paraId="5AD40A9C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75EE5065" w14:textId="3B4E8BF9" w:rsidR="00072C14" w:rsidRDefault="00072C14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April 2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748CE4F0" w14:textId="77777777" w:rsidR="00072C14" w:rsidRDefault="00072C14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International Night</w:t>
                            </w:r>
                          </w:p>
                          <w:p w14:paraId="528F343E" w14:textId="6088BAB4" w:rsidR="00147B5F" w:rsidRDefault="00147B5F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@ 5:00 p.m.</w:t>
                            </w:r>
                          </w:p>
                        </w:tc>
                      </w:tr>
                      <w:tr w:rsidR="00D80418" w:rsidRPr="00265CEB" w14:paraId="326C36E8" w14:textId="77777777" w:rsidTr="00AC795A">
                        <w:trPr>
                          <w:trHeight w:val="744"/>
                        </w:trPr>
                        <w:tc>
                          <w:tcPr>
                            <w:tcW w:w="175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1622BF95" w14:textId="3AC061EF" w:rsidR="00D80418" w:rsidRDefault="007F358C" w:rsidP="00D804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 xml:space="preserve">April 3  </w:t>
                            </w:r>
                          </w:p>
                        </w:tc>
                        <w:tc>
                          <w:tcPr>
                            <w:tcW w:w="3340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14:paraId="72CA62A9" w14:textId="77777777" w:rsidR="007F358C" w:rsidRDefault="007F358C" w:rsidP="007F358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Dance-A-Thon</w:t>
                            </w:r>
                          </w:p>
                          <w:p w14:paraId="4E1C656F" w14:textId="5937EFC5" w:rsidR="00D80418" w:rsidRDefault="007F358C" w:rsidP="007F358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during ENCORE</w:t>
                            </w:r>
                          </w:p>
                        </w:tc>
                      </w:tr>
                    </w:tbl>
                    <w:p w14:paraId="2843D47C" w14:textId="77777777" w:rsidR="004116F9" w:rsidRDefault="004116F9" w:rsidP="00A0282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72C14">
        <w:rPr>
          <w:noProof/>
        </w:rPr>
        <w:drawing>
          <wp:anchor distT="0" distB="0" distL="114300" distR="114300" simplePos="0" relativeHeight="251741239" behindDoc="0" locked="0" layoutInCell="1" allowOverlap="1" wp14:anchorId="0CCFF980" wp14:editId="27483B71">
            <wp:simplePos x="0" y="0"/>
            <wp:positionH relativeFrom="page">
              <wp:posOffset>581891</wp:posOffset>
            </wp:positionH>
            <wp:positionV relativeFrom="page">
              <wp:posOffset>296884</wp:posOffset>
            </wp:positionV>
            <wp:extent cx="2780076" cy="807522"/>
            <wp:effectExtent l="0" t="0" r="1270" b="5715"/>
            <wp:wrapThrough wrapText="bothSides">
              <wp:wrapPolygon edited="0">
                <wp:start x="0" y="0"/>
                <wp:lineTo x="0" y="21413"/>
                <wp:lineTo x="21511" y="21413"/>
                <wp:lineTo x="21511" y="0"/>
                <wp:lineTo x="0" y="0"/>
              </wp:wrapPolygon>
            </wp:wrapThrough>
            <wp:docPr id="146" name="Picture 146" descr="Macintosh HD:Users:90037197:Desktop:Screen Shot 2017-09-07 at 12.1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90037197:Desktop:Screen Shot 2017-09-07 at 12.12.1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76" cy="8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B50">
        <w:rPr>
          <w:noProof/>
        </w:rPr>
        <mc:AlternateContent>
          <mc:Choice Requires="wps">
            <w:drawing>
              <wp:anchor distT="0" distB="0" distL="114300" distR="114300" simplePos="0" relativeHeight="251766839" behindDoc="0" locked="0" layoutInCell="1" allowOverlap="1" wp14:anchorId="103B9E4B" wp14:editId="5F16A4D3">
                <wp:simplePos x="0" y="0"/>
                <wp:positionH relativeFrom="page">
                  <wp:posOffset>365760</wp:posOffset>
                </wp:positionH>
                <wp:positionV relativeFrom="page">
                  <wp:posOffset>9512300</wp:posOffset>
                </wp:positionV>
                <wp:extent cx="7058025" cy="302260"/>
                <wp:effectExtent l="0" t="0" r="3175" b="2540"/>
                <wp:wrapThrough wrapText="bothSides">
                  <wp:wrapPolygon edited="0">
                    <wp:start x="0" y="0"/>
                    <wp:lineTo x="0" y="19966"/>
                    <wp:lineTo x="21532" y="19966"/>
                    <wp:lineTo x="21532" y="0"/>
                    <wp:lineTo x="0" y="0"/>
                  </wp:wrapPolygon>
                </wp:wrapThrough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022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32E80" w14:textId="77777777" w:rsidR="004116F9" w:rsidRPr="00585D89" w:rsidRDefault="004116F9" w:rsidP="00DD4B50">
                            <w:pPr>
                              <w:jc w:val="center"/>
                              <w:rPr>
                                <w:rFonts w:ascii="Avenir Black" w:hAnsi="Avenir Black"/>
                                <w:b/>
                                <w:color w:val="990000" w:themeColor="accent1"/>
                              </w:rPr>
                            </w:pPr>
                            <w:r w:rsidRPr="00585D89">
                              <w:rPr>
                                <w:rFonts w:ascii="Avenir Black" w:hAnsi="Avenir Black"/>
                                <w:b/>
                                <w:color w:val="990000" w:themeColor="accent1"/>
                              </w:rPr>
                              <w:t>Christenberry Elementary</w:t>
                            </w:r>
                            <w:r>
                              <w:rPr>
                                <w:rFonts w:ascii="Avenir Black" w:hAnsi="Avenir Black"/>
                                <w:b/>
                                <w:color w:val="990000" w:themeColor="accent1"/>
                              </w:rPr>
                              <w:t xml:space="preserve"> School</w:t>
                            </w:r>
                            <w:r w:rsidRPr="00585D89">
                              <w:rPr>
                                <w:rFonts w:ascii="Avenir Black" w:hAnsi="Avenir Black"/>
                                <w:b/>
                                <w:color w:val="990000" w:themeColor="accent1"/>
                              </w:rPr>
                              <w:t xml:space="preserve"> – Where Students Come FIRST!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B9E4B" id="Text Box 227" o:spid="_x0000_s1034" type="#_x0000_t202" style="position:absolute;left:0;text-align:left;margin-left:28.8pt;margin-top:749pt;width:555.75pt;height:23.8pt;z-index:251766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" fillcolor="#ccc [3214]" stroked="f">
                <v:textbox>
                  <w:txbxContent>
                    <w:p w14:paraId="3D132E80" w14:textId="77777777" w:rsidR="004116F9" w:rsidRPr="00585D89" w:rsidRDefault="004116F9" w:rsidP="00DD4B50">
                      <w:pPr>
                        <w:jc w:val="center"/>
                        <w:rPr>
                          <w:rFonts w:ascii="Avenir Black" w:hAnsi="Avenir Black"/>
                          <w:b/>
                          <w:color w:val="990000" w:themeColor="accent1"/>
                        </w:rPr>
                      </w:pPr>
                      <w:r w:rsidRPr="00585D89">
                        <w:rPr>
                          <w:rFonts w:ascii="Avenir Black" w:hAnsi="Avenir Black"/>
                          <w:b/>
                          <w:color w:val="990000" w:themeColor="accent1"/>
                        </w:rPr>
                        <w:t>Christenberry Elementary</w:t>
                      </w:r>
                      <w:r>
                        <w:rPr>
                          <w:rFonts w:ascii="Avenir Black" w:hAnsi="Avenir Black"/>
                          <w:b/>
                          <w:color w:val="990000" w:themeColor="accent1"/>
                        </w:rPr>
                        <w:t xml:space="preserve"> School</w:t>
                      </w:r>
                      <w:r w:rsidRPr="00585D89">
                        <w:rPr>
                          <w:rFonts w:ascii="Avenir Black" w:hAnsi="Avenir Black"/>
                          <w:b/>
                          <w:color w:val="990000" w:themeColor="accent1"/>
                        </w:rPr>
                        <w:t xml:space="preserve"> – Where Students Come FIRST!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5865">
        <w:rPr>
          <w:noProof/>
        </w:rPr>
        <mc:AlternateContent>
          <mc:Choice Requires="wps">
            <w:drawing>
              <wp:anchor distT="0" distB="0" distL="114300" distR="114300" simplePos="0" relativeHeight="251727927" behindDoc="0" locked="0" layoutInCell="1" allowOverlap="1" wp14:anchorId="2385992D" wp14:editId="57521A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7815" cy="40576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476725A" w14:textId="77777777" w:rsidR="004116F9" w:rsidRDefault="004116F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5992D" id="Text Box 89" o:spid="_x0000_s1035" type="#_x0000_t202" style="position:absolute;left:0;text-align:left;margin-left:0;margin-top:0;width:23.45pt;height:31.95pt;z-index:25172792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" filled="f" stroked="f">
                <v:textbox style="mso-fit-shape-to-text:t">
                  <w:txbxContent>
                    <w:p w14:paraId="2476725A" w14:textId="77777777" w:rsidR="004116F9" w:rsidRDefault="004116F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46EDA">
        <w:rPr>
          <w:noProof/>
        </w:rPr>
        <w:drawing>
          <wp:anchor distT="0" distB="0" distL="114300" distR="114300" simplePos="0" relativeHeight="251708471" behindDoc="0" locked="0" layoutInCell="1" allowOverlap="1" wp14:anchorId="03DEFBAB" wp14:editId="1C698A3E">
            <wp:simplePos x="0" y="0"/>
            <wp:positionH relativeFrom="page">
              <wp:posOffset>7727950</wp:posOffset>
            </wp:positionH>
            <wp:positionV relativeFrom="page">
              <wp:posOffset>7537450</wp:posOffset>
            </wp:positionV>
            <wp:extent cx="1892300" cy="2400300"/>
            <wp:effectExtent l="0" t="0" r="12700" b="12700"/>
            <wp:wrapThrough wrapText="bothSides">
              <wp:wrapPolygon edited="0">
                <wp:start x="0" y="0"/>
                <wp:lineTo x="0" y="21486"/>
                <wp:lineTo x="21455" y="21486"/>
                <wp:lineTo x="21455" y="0"/>
                <wp:lineTo x="0" y="0"/>
              </wp:wrapPolygon>
            </wp:wrapThrough>
            <wp:docPr id="82" name="Picture 82" descr="Macintosh HD:Users:90037197:Desktop:Screen Shot 2017-10-15 at 10.04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90037197:Desktop:Screen Shot 2017-10-15 at 10.04.5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CEB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7E92C11" wp14:editId="674C3CD9">
                <wp:simplePos x="0" y="0"/>
                <wp:positionH relativeFrom="page">
                  <wp:posOffset>365760</wp:posOffset>
                </wp:positionH>
                <wp:positionV relativeFrom="page">
                  <wp:posOffset>3246120</wp:posOffset>
                </wp:positionV>
                <wp:extent cx="297815" cy="374015"/>
                <wp:effectExtent l="0" t="0" r="0" b="10160"/>
                <wp:wrapTight wrapText="bothSides">
                  <wp:wrapPolygon edited="0">
                    <wp:start x="223" y="0"/>
                    <wp:lineTo x="223" y="21333"/>
                    <wp:lineTo x="21155" y="21333"/>
                    <wp:lineTo x="21155" y="0"/>
                    <wp:lineTo x="223" y="0"/>
                  </wp:wrapPolygon>
                </wp:wrapTight>
                <wp:docPr id="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79088" w14:textId="77777777" w:rsidR="004116F9" w:rsidRPr="00265CEB" w:rsidRDefault="004116F9" w:rsidP="00265CEB">
                            <w:pPr>
                              <w:pStyle w:val="BlockTex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92C11" id="Text Box 87" o:spid="_x0000_s1036" type="#_x0000_t202" style="position:absolute;left:0;text-align:left;margin-left:28.8pt;margin-top:255.6pt;width:23.45pt;height:29.45pt;z-index:25165826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" filled="f" stroked="f">
                <v:textbox style="mso-fit-shape-to-text:t" inset=",0,,0">
                  <w:txbxContent>
                    <w:p w14:paraId="78D79088" w14:textId="77777777" w:rsidR="004116F9" w:rsidRPr="00265CEB" w:rsidRDefault="004116F9" w:rsidP="00265CEB">
                      <w:pPr>
                        <w:pStyle w:val="BlockText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C24ADC" w:rsidRPr="008047E2" w:rsidSect="00C24ADC">
      <w:headerReference w:type="first" r:id="rId19"/>
      <w:footerReference w:type="first" r:id="rId20"/>
      <w:pgSz w:w="12240" w:h="15840"/>
      <w:pgMar w:top="576" w:right="576" w:bottom="1080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31188" w14:textId="77777777" w:rsidR="000826D8" w:rsidRDefault="000826D8">
      <w:pPr>
        <w:spacing w:after="0"/>
      </w:pPr>
      <w:r>
        <w:separator/>
      </w:r>
    </w:p>
  </w:endnote>
  <w:endnote w:type="continuationSeparator" w:id="0">
    <w:p w14:paraId="51995E5C" w14:textId="77777777" w:rsidR="000826D8" w:rsidRDefault="000826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oppin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Braille Pinpoint 8 Dot">
    <w:panose1 w:val="05000000000000000000"/>
    <w:charset w:val="00"/>
    <w:family w:val="decorative"/>
    <w:pitch w:val="variable"/>
    <w:sig w:usb0="80000043" w:usb1="00000000" w:usb2="0004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A73E6" w14:textId="77777777" w:rsidR="004116F9" w:rsidRDefault="004116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D2FD9" w14:textId="77777777" w:rsidR="000826D8" w:rsidRDefault="000826D8">
      <w:pPr>
        <w:spacing w:after="0"/>
      </w:pPr>
      <w:r>
        <w:separator/>
      </w:r>
    </w:p>
  </w:footnote>
  <w:footnote w:type="continuationSeparator" w:id="0">
    <w:p w14:paraId="3AA026B5" w14:textId="77777777" w:rsidR="000826D8" w:rsidRDefault="000826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F67B8" w14:textId="77777777" w:rsidR="004116F9" w:rsidRDefault="004116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43E9D"/>
    <w:multiLevelType w:val="hybridMultilevel"/>
    <w:tmpl w:val="0E90E736"/>
    <w:lvl w:ilvl="0" w:tplc="D7100340">
      <w:start w:val="2020"/>
      <w:numFmt w:val="bullet"/>
      <w:lvlText w:val="-"/>
      <w:lvlJc w:val="left"/>
      <w:pPr>
        <w:ind w:left="720" w:hanging="360"/>
      </w:pPr>
      <w:rPr>
        <w:rFonts w:ascii="Cambria" w:eastAsia="Poppins" w:hAnsi="Cambria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40BA9"/>
    <w:multiLevelType w:val="hybridMultilevel"/>
    <w:tmpl w:val="09D48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07E1E"/>
    <w:multiLevelType w:val="hybridMultilevel"/>
    <w:tmpl w:val="1194B49C"/>
    <w:lvl w:ilvl="0" w:tplc="5CD02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ECB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8D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AAE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645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70C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4B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A8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84C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9C54E7"/>
    <w:multiLevelType w:val="hybridMultilevel"/>
    <w:tmpl w:val="AD484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15427"/>
    <w:multiLevelType w:val="multilevel"/>
    <w:tmpl w:val="5ADE5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5010E"/>
    <w:multiLevelType w:val="hybridMultilevel"/>
    <w:tmpl w:val="46F80260"/>
    <w:lvl w:ilvl="0" w:tplc="916C5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8AF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CA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04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92F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C2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167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163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4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AE7B30"/>
    <w:multiLevelType w:val="hybridMultilevel"/>
    <w:tmpl w:val="8196D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569A2"/>
    <w:multiLevelType w:val="hybridMultilevel"/>
    <w:tmpl w:val="1472B9F4"/>
    <w:lvl w:ilvl="0" w:tplc="DCF8BD4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245BB"/>
    <w:multiLevelType w:val="hybridMultilevel"/>
    <w:tmpl w:val="A50E9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B6499"/>
    <w:multiLevelType w:val="hybridMultilevel"/>
    <w:tmpl w:val="F21EF4F6"/>
    <w:lvl w:ilvl="0" w:tplc="CAACD340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1" w15:restartNumberingAfterBreak="0">
    <w:nsid w:val="5B465B2B"/>
    <w:multiLevelType w:val="multilevel"/>
    <w:tmpl w:val="8976DB7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6D343F9F"/>
    <w:multiLevelType w:val="hybridMultilevel"/>
    <w:tmpl w:val="D270C7BC"/>
    <w:lvl w:ilvl="0" w:tplc="279E4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643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F8C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23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78F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E6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96C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DAD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82B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DFF747C"/>
    <w:multiLevelType w:val="hybridMultilevel"/>
    <w:tmpl w:val="C944D5D6"/>
    <w:lvl w:ilvl="0" w:tplc="0100C090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10"/>
  </w:num>
  <w:num w:numId="7">
    <w:abstractNumId w:val="2"/>
  </w:num>
  <w:num w:numId="8">
    <w:abstractNumId w:val="7"/>
  </w:num>
  <w:num w:numId="9">
    <w:abstractNumId w:val="4"/>
  </w:num>
  <w:num w:numId="10">
    <w:abstractNumId w:val="9"/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8"/>
  <w:embedSystemFonts/>
  <w:bordersDoNotSurroundHeader/>
  <w:bordersDoNotSurroundFooter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710B77"/>
    <w:rsid w:val="00002FAD"/>
    <w:rsid w:val="000064DD"/>
    <w:rsid w:val="00022641"/>
    <w:rsid w:val="00023441"/>
    <w:rsid w:val="00025E12"/>
    <w:rsid w:val="0003024B"/>
    <w:rsid w:val="000360C3"/>
    <w:rsid w:val="000402E9"/>
    <w:rsid w:val="00040459"/>
    <w:rsid w:val="00050656"/>
    <w:rsid w:val="00051BB5"/>
    <w:rsid w:val="00052403"/>
    <w:rsid w:val="000537D1"/>
    <w:rsid w:val="00055957"/>
    <w:rsid w:val="00064F78"/>
    <w:rsid w:val="00072C14"/>
    <w:rsid w:val="00073A63"/>
    <w:rsid w:val="000753EC"/>
    <w:rsid w:val="00075C89"/>
    <w:rsid w:val="0008121D"/>
    <w:rsid w:val="000826D8"/>
    <w:rsid w:val="00093313"/>
    <w:rsid w:val="0009502B"/>
    <w:rsid w:val="00097819"/>
    <w:rsid w:val="000A2622"/>
    <w:rsid w:val="000A2721"/>
    <w:rsid w:val="000A2955"/>
    <w:rsid w:val="000A77A1"/>
    <w:rsid w:val="000C20DE"/>
    <w:rsid w:val="000C464D"/>
    <w:rsid w:val="000D025F"/>
    <w:rsid w:val="000F4FB2"/>
    <w:rsid w:val="000F7133"/>
    <w:rsid w:val="0010232A"/>
    <w:rsid w:val="00102DF1"/>
    <w:rsid w:val="00102E5E"/>
    <w:rsid w:val="00103E3F"/>
    <w:rsid w:val="001045AD"/>
    <w:rsid w:val="00104B87"/>
    <w:rsid w:val="00106988"/>
    <w:rsid w:val="00113736"/>
    <w:rsid w:val="001372D1"/>
    <w:rsid w:val="00137D72"/>
    <w:rsid w:val="00137E2E"/>
    <w:rsid w:val="001443A9"/>
    <w:rsid w:val="00144B55"/>
    <w:rsid w:val="00145B9D"/>
    <w:rsid w:val="00146EDA"/>
    <w:rsid w:val="00147B5F"/>
    <w:rsid w:val="00150C50"/>
    <w:rsid w:val="00156062"/>
    <w:rsid w:val="00163E0E"/>
    <w:rsid w:val="00171DB2"/>
    <w:rsid w:val="001767DB"/>
    <w:rsid w:val="001805CE"/>
    <w:rsid w:val="00181004"/>
    <w:rsid w:val="00183079"/>
    <w:rsid w:val="00183161"/>
    <w:rsid w:val="00185865"/>
    <w:rsid w:val="00194FB4"/>
    <w:rsid w:val="001A0613"/>
    <w:rsid w:val="001A1DE6"/>
    <w:rsid w:val="001A66FE"/>
    <w:rsid w:val="001B0C8D"/>
    <w:rsid w:val="001B217A"/>
    <w:rsid w:val="001B3F30"/>
    <w:rsid w:val="001B5DDF"/>
    <w:rsid w:val="001C3E2D"/>
    <w:rsid w:val="001C4F0A"/>
    <w:rsid w:val="001C5EBF"/>
    <w:rsid w:val="001C727F"/>
    <w:rsid w:val="001D23AA"/>
    <w:rsid w:val="001D5D94"/>
    <w:rsid w:val="001E3E24"/>
    <w:rsid w:val="001E5AE0"/>
    <w:rsid w:val="001E763C"/>
    <w:rsid w:val="001F4C2C"/>
    <w:rsid w:val="0020015D"/>
    <w:rsid w:val="00215EAB"/>
    <w:rsid w:val="00220275"/>
    <w:rsid w:val="002229A8"/>
    <w:rsid w:val="00223C31"/>
    <w:rsid w:val="002261DE"/>
    <w:rsid w:val="00227B48"/>
    <w:rsid w:val="002318E4"/>
    <w:rsid w:val="00250603"/>
    <w:rsid w:val="00251312"/>
    <w:rsid w:val="00251A6A"/>
    <w:rsid w:val="0025379A"/>
    <w:rsid w:val="002543C9"/>
    <w:rsid w:val="00263BF4"/>
    <w:rsid w:val="00265CEB"/>
    <w:rsid w:val="0026707D"/>
    <w:rsid w:val="002700B6"/>
    <w:rsid w:val="00274877"/>
    <w:rsid w:val="0028765A"/>
    <w:rsid w:val="00291F4C"/>
    <w:rsid w:val="002A145E"/>
    <w:rsid w:val="002A48EF"/>
    <w:rsid w:val="002B1CF1"/>
    <w:rsid w:val="002B2DD9"/>
    <w:rsid w:val="002B6FB5"/>
    <w:rsid w:val="002C090B"/>
    <w:rsid w:val="002C0B9E"/>
    <w:rsid w:val="002C1848"/>
    <w:rsid w:val="002C1E6C"/>
    <w:rsid w:val="002C1EAF"/>
    <w:rsid w:val="002C3266"/>
    <w:rsid w:val="002D3E74"/>
    <w:rsid w:val="002D69DF"/>
    <w:rsid w:val="002E3642"/>
    <w:rsid w:val="002E7503"/>
    <w:rsid w:val="002E7B59"/>
    <w:rsid w:val="002F3A5B"/>
    <w:rsid w:val="003031AF"/>
    <w:rsid w:val="00313136"/>
    <w:rsid w:val="00316CED"/>
    <w:rsid w:val="00322CCC"/>
    <w:rsid w:val="00343436"/>
    <w:rsid w:val="00350976"/>
    <w:rsid w:val="003762AB"/>
    <w:rsid w:val="003771EF"/>
    <w:rsid w:val="0037774B"/>
    <w:rsid w:val="00384856"/>
    <w:rsid w:val="00393FAC"/>
    <w:rsid w:val="00397937"/>
    <w:rsid w:val="003A2BC4"/>
    <w:rsid w:val="003A4117"/>
    <w:rsid w:val="003A5163"/>
    <w:rsid w:val="003A6E49"/>
    <w:rsid w:val="003C25B4"/>
    <w:rsid w:val="003C364F"/>
    <w:rsid w:val="003D0281"/>
    <w:rsid w:val="003D54D5"/>
    <w:rsid w:val="003D5C53"/>
    <w:rsid w:val="003E1F66"/>
    <w:rsid w:val="00400D1C"/>
    <w:rsid w:val="00401FD2"/>
    <w:rsid w:val="004116F9"/>
    <w:rsid w:val="004122FA"/>
    <w:rsid w:val="00415091"/>
    <w:rsid w:val="00425A94"/>
    <w:rsid w:val="0042780E"/>
    <w:rsid w:val="00430BDE"/>
    <w:rsid w:val="00430CCC"/>
    <w:rsid w:val="004331AB"/>
    <w:rsid w:val="004354A0"/>
    <w:rsid w:val="0043608C"/>
    <w:rsid w:val="0044378A"/>
    <w:rsid w:val="0044436B"/>
    <w:rsid w:val="00447500"/>
    <w:rsid w:val="00447A89"/>
    <w:rsid w:val="00466E56"/>
    <w:rsid w:val="004717E6"/>
    <w:rsid w:val="00471C72"/>
    <w:rsid w:val="0047697A"/>
    <w:rsid w:val="004818E3"/>
    <w:rsid w:val="00483AAE"/>
    <w:rsid w:val="00490679"/>
    <w:rsid w:val="004A037E"/>
    <w:rsid w:val="004A6782"/>
    <w:rsid w:val="004B2CB7"/>
    <w:rsid w:val="004C08A0"/>
    <w:rsid w:val="004D50C0"/>
    <w:rsid w:val="004E0F97"/>
    <w:rsid w:val="004F16FF"/>
    <w:rsid w:val="004F36F5"/>
    <w:rsid w:val="004F6BD7"/>
    <w:rsid w:val="0050021D"/>
    <w:rsid w:val="005073AB"/>
    <w:rsid w:val="00515DFD"/>
    <w:rsid w:val="0051694E"/>
    <w:rsid w:val="005240C7"/>
    <w:rsid w:val="00525C28"/>
    <w:rsid w:val="00526759"/>
    <w:rsid w:val="00530B11"/>
    <w:rsid w:val="0053207D"/>
    <w:rsid w:val="00535F7E"/>
    <w:rsid w:val="00536C04"/>
    <w:rsid w:val="0054238E"/>
    <w:rsid w:val="005433B3"/>
    <w:rsid w:val="005441FA"/>
    <w:rsid w:val="005549E5"/>
    <w:rsid w:val="00555CF4"/>
    <w:rsid w:val="00557BFB"/>
    <w:rsid w:val="00557F1A"/>
    <w:rsid w:val="0056094A"/>
    <w:rsid w:val="00565924"/>
    <w:rsid w:val="00565A31"/>
    <w:rsid w:val="00572EBF"/>
    <w:rsid w:val="005A080E"/>
    <w:rsid w:val="005B0015"/>
    <w:rsid w:val="005B3E27"/>
    <w:rsid w:val="005C1D57"/>
    <w:rsid w:val="005D3BC8"/>
    <w:rsid w:val="005F66E7"/>
    <w:rsid w:val="00603925"/>
    <w:rsid w:val="0061014B"/>
    <w:rsid w:val="00610767"/>
    <w:rsid w:val="006127DE"/>
    <w:rsid w:val="00615001"/>
    <w:rsid w:val="00620955"/>
    <w:rsid w:val="00621C65"/>
    <w:rsid w:val="00624D32"/>
    <w:rsid w:val="00625BC7"/>
    <w:rsid w:val="006300A9"/>
    <w:rsid w:val="0063787B"/>
    <w:rsid w:val="0064115A"/>
    <w:rsid w:val="006452AE"/>
    <w:rsid w:val="00651790"/>
    <w:rsid w:val="00675D9C"/>
    <w:rsid w:val="00677645"/>
    <w:rsid w:val="00681052"/>
    <w:rsid w:val="00681FC0"/>
    <w:rsid w:val="0068512C"/>
    <w:rsid w:val="00690B0E"/>
    <w:rsid w:val="00695BC1"/>
    <w:rsid w:val="006A1292"/>
    <w:rsid w:val="006A19C2"/>
    <w:rsid w:val="006B09A3"/>
    <w:rsid w:val="006B216E"/>
    <w:rsid w:val="006B6631"/>
    <w:rsid w:val="006B6B13"/>
    <w:rsid w:val="006C2DF2"/>
    <w:rsid w:val="006C7595"/>
    <w:rsid w:val="006D2762"/>
    <w:rsid w:val="006D30AB"/>
    <w:rsid w:val="006D36CB"/>
    <w:rsid w:val="006E50EB"/>
    <w:rsid w:val="006E7C30"/>
    <w:rsid w:val="00703FB9"/>
    <w:rsid w:val="00704ABE"/>
    <w:rsid w:val="007066EA"/>
    <w:rsid w:val="00706FCC"/>
    <w:rsid w:val="00710B77"/>
    <w:rsid w:val="007124C2"/>
    <w:rsid w:val="00712A96"/>
    <w:rsid w:val="00715457"/>
    <w:rsid w:val="00717CEF"/>
    <w:rsid w:val="00721517"/>
    <w:rsid w:val="00724420"/>
    <w:rsid w:val="00725A1D"/>
    <w:rsid w:val="007330BD"/>
    <w:rsid w:val="00733741"/>
    <w:rsid w:val="007474BE"/>
    <w:rsid w:val="00755CBC"/>
    <w:rsid w:val="00757AE6"/>
    <w:rsid w:val="00762772"/>
    <w:rsid w:val="00765FB3"/>
    <w:rsid w:val="0076733D"/>
    <w:rsid w:val="00770E3A"/>
    <w:rsid w:val="00785CFF"/>
    <w:rsid w:val="00790C54"/>
    <w:rsid w:val="00791FEE"/>
    <w:rsid w:val="007977EB"/>
    <w:rsid w:val="007A70E1"/>
    <w:rsid w:val="007B239C"/>
    <w:rsid w:val="007D17C8"/>
    <w:rsid w:val="007E4383"/>
    <w:rsid w:val="007E7542"/>
    <w:rsid w:val="007E7FC6"/>
    <w:rsid w:val="007F012C"/>
    <w:rsid w:val="007F018B"/>
    <w:rsid w:val="007F0689"/>
    <w:rsid w:val="007F147B"/>
    <w:rsid w:val="007F358C"/>
    <w:rsid w:val="007F6FE5"/>
    <w:rsid w:val="008047E2"/>
    <w:rsid w:val="008052C7"/>
    <w:rsid w:val="00810C54"/>
    <w:rsid w:val="00813EA6"/>
    <w:rsid w:val="008165E0"/>
    <w:rsid w:val="00816F24"/>
    <w:rsid w:val="008371D4"/>
    <w:rsid w:val="008447D6"/>
    <w:rsid w:val="00855A9A"/>
    <w:rsid w:val="00856264"/>
    <w:rsid w:val="00860FB8"/>
    <w:rsid w:val="00864868"/>
    <w:rsid w:val="0088343A"/>
    <w:rsid w:val="00883F73"/>
    <w:rsid w:val="0089043E"/>
    <w:rsid w:val="00893FEA"/>
    <w:rsid w:val="00896DEA"/>
    <w:rsid w:val="008A13FA"/>
    <w:rsid w:val="008A2A64"/>
    <w:rsid w:val="008A7AAD"/>
    <w:rsid w:val="008B349F"/>
    <w:rsid w:val="008C694F"/>
    <w:rsid w:val="008E1EFF"/>
    <w:rsid w:val="008E36E3"/>
    <w:rsid w:val="008E47C9"/>
    <w:rsid w:val="008F182F"/>
    <w:rsid w:val="008F4969"/>
    <w:rsid w:val="008F7D93"/>
    <w:rsid w:val="00904AB7"/>
    <w:rsid w:val="00906DFF"/>
    <w:rsid w:val="00914ACF"/>
    <w:rsid w:val="00916D61"/>
    <w:rsid w:val="00920FE6"/>
    <w:rsid w:val="00926D5B"/>
    <w:rsid w:val="00927832"/>
    <w:rsid w:val="009317C0"/>
    <w:rsid w:val="009403DF"/>
    <w:rsid w:val="00944CFE"/>
    <w:rsid w:val="00947F20"/>
    <w:rsid w:val="00951FED"/>
    <w:rsid w:val="00952B78"/>
    <w:rsid w:val="00953825"/>
    <w:rsid w:val="009552E5"/>
    <w:rsid w:val="00955575"/>
    <w:rsid w:val="009567F8"/>
    <w:rsid w:val="00957E47"/>
    <w:rsid w:val="009705A4"/>
    <w:rsid w:val="009738E6"/>
    <w:rsid w:val="009743B1"/>
    <w:rsid w:val="009807AD"/>
    <w:rsid w:val="009833D8"/>
    <w:rsid w:val="00987133"/>
    <w:rsid w:val="00990FEC"/>
    <w:rsid w:val="009B0DD5"/>
    <w:rsid w:val="009B447B"/>
    <w:rsid w:val="009C4BDE"/>
    <w:rsid w:val="009C5F5A"/>
    <w:rsid w:val="009C6456"/>
    <w:rsid w:val="009D0DBB"/>
    <w:rsid w:val="009D1E49"/>
    <w:rsid w:val="009D1F85"/>
    <w:rsid w:val="009D426D"/>
    <w:rsid w:val="009D50DB"/>
    <w:rsid w:val="009D63AA"/>
    <w:rsid w:val="009D6632"/>
    <w:rsid w:val="009E04EA"/>
    <w:rsid w:val="009E0CDA"/>
    <w:rsid w:val="009F39F8"/>
    <w:rsid w:val="009F4BCF"/>
    <w:rsid w:val="009F73C0"/>
    <w:rsid w:val="00A0282B"/>
    <w:rsid w:val="00A05F09"/>
    <w:rsid w:val="00A07B19"/>
    <w:rsid w:val="00A121BE"/>
    <w:rsid w:val="00A20E1A"/>
    <w:rsid w:val="00A376F8"/>
    <w:rsid w:val="00A45A1E"/>
    <w:rsid w:val="00A50D81"/>
    <w:rsid w:val="00A61BBB"/>
    <w:rsid w:val="00A62E12"/>
    <w:rsid w:val="00A65447"/>
    <w:rsid w:val="00A65B94"/>
    <w:rsid w:val="00A7012F"/>
    <w:rsid w:val="00A731E1"/>
    <w:rsid w:val="00A95656"/>
    <w:rsid w:val="00AA3ABB"/>
    <w:rsid w:val="00AA60C1"/>
    <w:rsid w:val="00AB74AA"/>
    <w:rsid w:val="00AC1DF7"/>
    <w:rsid w:val="00AC3871"/>
    <w:rsid w:val="00AC5F87"/>
    <w:rsid w:val="00AC6E23"/>
    <w:rsid w:val="00AC795A"/>
    <w:rsid w:val="00AD07A8"/>
    <w:rsid w:val="00AD13E7"/>
    <w:rsid w:val="00AE5709"/>
    <w:rsid w:val="00AE603E"/>
    <w:rsid w:val="00AF5BAB"/>
    <w:rsid w:val="00AF7F6A"/>
    <w:rsid w:val="00B00B9A"/>
    <w:rsid w:val="00B06327"/>
    <w:rsid w:val="00B07BE2"/>
    <w:rsid w:val="00B10626"/>
    <w:rsid w:val="00B22F72"/>
    <w:rsid w:val="00B23F92"/>
    <w:rsid w:val="00B255A3"/>
    <w:rsid w:val="00B27EC3"/>
    <w:rsid w:val="00B27F39"/>
    <w:rsid w:val="00B34514"/>
    <w:rsid w:val="00B446CA"/>
    <w:rsid w:val="00B4529A"/>
    <w:rsid w:val="00B46924"/>
    <w:rsid w:val="00B5017C"/>
    <w:rsid w:val="00B5028C"/>
    <w:rsid w:val="00B51039"/>
    <w:rsid w:val="00B574BC"/>
    <w:rsid w:val="00B62003"/>
    <w:rsid w:val="00B63C02"/>
    <w:rsid w:val="00B7014E"/>
    <w:rsid w:val="00B71A69"/>
    <w:rsid w:val="00B82BA2"/>
    <w:rsid w:val="00B877F5"/>
    <w:rsid w:val="00B93173"/>
    <w:rsid w:val="00B934DB"/>
    <w:rsid w:val="00BB1583"/>
    <w:rsid w:val="00BB4C19"/>
    <w:rsid w:val="00BB56CD"/>
    <w:rsid w:val="00BC00C7"/>
    <w:rsid w:val="00BC2A28"/>
    <w:rsid w:val="00BC6A59"/>
    <w:rsid w:val="00BD7FD8"/>
    <w:rsid w:val="00BE12C1"/>
    <w:rsid w:val="00BE45C5"/>
    <w:rsid w:val="00BE63E5"/>
    <w:rsid w:val="00BF34D7"/>
    <w:rsid w:val="00BF5715"/>
    <w:rsid w:val="00BF59B1"/>
    <w:rsid w:val="00C0155E"/>
    <w:rsid w:val="00C02F8A"/>
    <w:rsid w:val="00C111A3"/>
    <w:rsid w:val="00C12EB1"/>
    <w:rsid w:val="00C21ACF"/>
    <w:rsid w:val="00C235F4"/>
    <w:rsid w:val="00C239D8"/>
    <w:rsid w:val="00C23AFC"/>
    <w:rsid w:val="00C24524"/>
    <w:rsid w:val="00C24ADC"/>
    <w:rsid w:val="00C27E69"/>
    <w:rsid w:val="00C31701"/>
    <w:rsid w:val="00C31E16"/>
    <w:rsid w:val="00C345A5"/>
    <w:rsid w:val="00C35D47"/>
    <w:rsid w:val="00C40FBF"/>
    <w:rsid w:val="00C46FC6"/>
    <w:rsid w:val="00C57731"/>
    <w:rsid w:val="00C57A5E"/>
    <w:rsid w:val="00C70E81"/>
    <w:rsid w:val="00C712AF"/>
    <w:rsid w:val="00C8017D"/>
    <w:rsid w:val="00C859EA"/>
    <w:rsid w:val="00C93881"/>
    <w:rsid w:val="00CA597C"/>
    <w:rsid w:val="00CA7BD3"/>
    <w:rsid w:val="00CA7DB7"/>
    <w:rsid w:val="00CB068C"/>
    <w:rsid w:val="00CB2606"/>
    <w:rsid w:val="00CB64CE"/>
    <w:rsid w:val="00CC27BD"/>
    <w:rsid w:val="00CC73AE"/>
    <w:rsid w:val="00CD15F5"/>
    <w:rsid w:val="00CD2380"/>
    <w:rsid w:val="00CD29C8"/>
    <w:rsid w:val="00CD4B9B"/>
    <w:rsid w:val="00CD5EA7"/>
    <w:rsid w:val="00CD7ABA"/>
    <w:rsid w:val="00CE12DE"/>
    <w:rsid w:val="00CF560B"/>
    <w:rsid w:val="00CF5AB3"/>
    <w:rsid w:val="00D00AE2"/>
    <w:rsid w:val="00D0149B"/>
    <w:rsid w:val="00D05659"/>
    <w:rsid w:val="00D1490D"/>
    <w:rsid w:val="00D16CF8"/>
    <w:rsid w:val="00D2065C"/>
    <w:rsid w:val="00D20BD7"/>
    <w:rsid w:val="00D25215"/>
    <w:rsid w:val="00D2736F"/>
    <w:rsid w:val="00D32A92"/>
    <w:rsid w:val="00D34CA2"/>
    <w:rsid w:val="00D352A5"/>
    <w:rsid w:val="00D3724B"/>
    <w:rsid w:val="00D3756F"/>
    <w:rsid w:val="00D414B0"/>
    <w:rsid w:val="00D4474A"/>
    <w:rsid w:val="00D515D0"/>
    <w:rsid w:val="00D54529"/>
    <w:rsid w:val="00D57CC7"/>
    <w:rsid w:val="00D6071F"/>
    <w:rsid w:val="00D65B4F"/>
    <w:rsid w:val="00D72D0D"/>
    <w:rsid w:val="00D80418"/>
    <w:rsid w:val="00D80EF8"/>
    <w:rsid w:val="00D9287E"/>
    <w:rsid w:val="00D971D7"/>
    <w:rsid w:val="00DA0840"/>
    <w:rsid w:val="00DA41A8"/>
    <w:rsid w:val="00DB12C8"/>
    <w:rsid w:val="00DC145D"/>
    <w:rsid w:val="00DC4E2C"/>
    <w:rsid w:val="00DD2DB2"/>
    <w:rsid w:val="00DD4B50"/>
    <w:rsid w:val="00DD7BA8"/>
    <w:rsid w:val="00DF50BA"/>
    <w:rsid w:val="00E01639"/>
    <w:rsid w:val="00E107FF"/>
    <w:rsid w:val="00E10B7A"/>
    <w:rsid w:val="00E203A5"/>
    <w:rsid w:val="00E35C3D"/>
    <w:rsid w:val="00E377F3"/>
    <w:rsid w:val="00E612F6"/>
    <w:rsid w:val="00E72872"/>
    <w:rsid w:val="00E73D1B"/>
    <w:rsid w:val="00E7465B"/>
    <w:rsid w:val="00E74B69"/>
    <w:rsid w:val="00E77F6D"/>
    <w:rsid w:val="00E817DD"/>
    <w:rsid w:val="00E831A2"/>
    <w:rsid w:val="00E87B4B"/>
    <w:rsid w:val="00E90082"/>
    <w:rsid w:val="00E91514"/>
    <w:rsid w:val="00E91D01"/>
    <w:rsid w:val="00E92A89"/>
    <w:rsid w:val="00E93ED8"/>
    <w:rsid w:val="00E94DEC"/>
    <w:rsid w:val="00E95B51"/>
    <w:rsid w:val="00E97436"/>
    <w:rsid w:val="00EA045A"/>
    <w:rsid w:val="00EA59C9"/>
    <w:rsid w:val="00EB2E69"/>
    <w:rsid w:val="00EB4C5B"/>
    <w:rsid w:val="00EB5DEE"/>
    <w:rsid w:val="00EC17CF"/>
    <w:rsid w:val="00EC24C5"/>
    <w:rsid w:val="00ED1023"/>
    <w:rsid w:val="00ED7A4C"/>
    <w:rsid w:val="00EE67BF"/>
    <w:rsid w:val="00EF1CD4"/>
    <w:rsid w:val="00EF2D0A"/>
    <w:rsid w:val="00EF435D"/>
    <w:rsid w:val="00EF7E19"/>
    <w:rsid w:val="00F00A56"/>
    <w:rsid w:val="00F03461"/>
    <w:rsid w:val="00F05485"/>
    <w:rsid w:val="00F05939"/>
    <w:rsid w:val="00F16CA3"/>
    <w:rsid w:val="00F17536"/>
    <w:rsid w:val="00F23A83"/>
    <w:rsid w:val="00F30F6C"/>
    <w:rsid w:val="00F33708"/>
    <w:rsid w:val="00F54B70"/>
    <w:rsid w:val="00F55A3B"/>
    <w:rsid w:val="00F57EFF"/>
    <w:rsid w:val="00F67DC7"/>
    <w:rsid w:val="00F7292F"/>
    <w:rsid w:val="00F73C88"/>
    <w:rsid w:val="00F90997"/>
    <w:rsid w:val="00F971B6"/>
    <w:rsid w:val="00FA442B"/>
    <w:rsid w:val="00FB64EC"/>
    <w:rsid w:val="00FC28C9"/>
    <w:rsid w:val="00FC2953"/>
    <w:rsid w:val="00FC33FF"/>
    <w:rsid w:val="00FC733F"/>
    <w:rsid w:val="00FD0DA6"/>
    <w:rsid w:val="00FD54F6"/>
    <w:rsid w:val="00FE1290"/>
    <w:rsid w:val="00FF6D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C1CA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uiPriority="99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710B77"/>
  </w:style>
  <w:style w:type="paragraph" w:styleId="Heading1">
    <w:name w:val="heading 1"/>
    <w:basedOn w:val="Normal"/>
    <w:link w:val="Heading1Char"/>
    <w:uiPriority w:val="9"/>
    <w:qFormat/>
    <w:rsid w:val="00731A3A"/>
    <w:pPr>
      <w:spacing w:after="0" w:line="288" w:lineRule="auto"/>
      <w:jc w:val="right"/>
      <w:outlineLvl w:val="0"/>
    </w:pPr>
    <w:rPr>
      <w:rFonts w:asciiTheme="majorHAnsi" w:eastAsiaTheme="majorEastAsia" w:hAnsiTheme="majorHAnsi" w:cstheme="majorBidi"/>
      <w:bCs/>
      <w:color w:val="990000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FA3595"/>
    <w:pPr>
      <w:spacing w:line="264" w:lineRule="auto"/>
      <w:outlineLvl w:val="1"/>
    </w:pPr>
    <w:rPr>
      <w:rFonts w:asciiTheme="majorHAnsi" w:eastAsiaTheme="majorEastAsia" w:hAnsiTheme="majorHAnsi" w:cstheme="majorBidi"/>
      <w:bCs/>
      <w:color w:val="990000" w:themeColor="accent1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143E2"/>
    <w:pPr>
      <w:spacing w:after="0" w:line="360" w:lineRule="auto"/>
      <w:outlineLvl w:val="2"/>
    </w:pPr>
    <w:rPr>
      <w:rFonts w:asciiTheme="majorHAnsi" w:eastAsiaTheme="majorEastAsia" w:hAnsiTheme="majorHAnsi" w:cstheme="majorBidi"/>
      <w:b/>
      <w:bCs/>
      <w:color w:val="333333" w:themeColor="text2"/>
      <w:sz w:val="20"/>
    </w:rPr>
  </w:style>
  <w:style w:type="paragraph" w:styleId="Heading4">
    <w:name w:val="heading 4"/>
    <w:basedOn w:val="Normal"/>
    <w:link w:val="Heading4Char"/>
    <w:rsid w:val="00AC31DE"/>
    <w:pPr>
      <w:spacing w:after="0"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990000" w:themeColor="accen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06DF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6DFF"/>
  </w:style>
  <w:style w:type="paragraph" w:styleId="Footer">
    <w:name w:val="footer"/>
    <w:basedOn w:val="Normal"/>
    <w:link w:val="FooterChar"/>
    <w:uiPriority w:val="99"/>
    <w:unhideWhenUsed/>
    <w:rsid w:val="00E60C3C"/>
    <w:pPr>
      <w:spacing w:after="0"/>
      <w:jc w:val="right"/>
    </w:pPr>
    <w:rPr>
      <w:b/>
      <w:color w:val="989898" w:themeColor="text2" w:themeTint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60C3C"/>
    <w:rPr>
      <w:b/>
      <w:color w:val="989898" w:themeColor="text2" w:themeTint="80"/>
      <w:sz w:val="20"/>
    </w:rPr>
  </w:style>
  <w:style w:type="paragraph" w:styleId="Title">
    <w:name w:val="Title"/>
    <w:basedOn w:val="Normal"/>
    <w:link w:val="TitleChar"/>
    <w:uiPriority w:val="10"/>
    <w:qFormat/>
    <w:rsid w:val="00153708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3708"/>
    <w:rPr>
      <w:rFonts w:asciiTheme="majorHAnsi" w:eastAsiaTheme="majorEastAsia" w:hAnsiTheme="majorHAnsi" w:cstheme="majorBidi"/>
      <w:color w:val="FFFFFF" w:themeColor="background1"/>
      <w:sz w:val="80"/>
      <w:szCs w:val="52"/>
    </w:rPr>
  </w:style>
  <w:style w:type="paragraph" w:styleId="Subtitle">
    <w:name w:val="Subtitle"/>
    <w:basedOn w:val="Normal"/>
    <w:link w:val="SubtitleChar"/>
    <w:uiPriority w:val="11"/>
    <w:qFormat/>
    <w:rsid w:val="000832FA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990000" w:themeColor="accent1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832FA"/>
    <w:rPr>
      <w:rFonts w:asciiTheme="majorHAnsi" w:eastAsiaTheme="majorEastAsia" w:hAnsiTheme="majorHAnsi" w:cstheme="majorBidi"/>
      <w:iCs/>
      <w:color w:val="990000" w:themeColor="accent1"/>
      <w:sz w:val="44"/>
    </w:rPr>
  </w:style>
  <w:style w:type="paragraph" w:styleId="BodyText2">
    <w:name w:val="Body Text 2"/>
    <w:basedOn w:val="Normal"/>
    <w:link w:val="BodyText2Char"/>
    <w:uiPriority w:val="99"/>
    <w:unhideWhenUsed/>
    <w:rsid w:val="00E12ADB"/>
    <w:pPr>
      <w:spacing w:after="0" w:line="300" w:lineRule="auto"/>
    </w:pPr>
    <w:rPr>
      <w:color w:val="989898" w:themeColor="text2" w:themeTint="80"/>
      <w:sz w:val="18"/>
    </w:rPr>
  </w:style>
  <w:style w:type="character" w:customStyle="1" w:styleId="BodyText2Char">
    <w:name w:val="Body Text 2 Char"/>
    <w:basedOn w:val="DefaultParagraphFont"/>
    <w:link w:val="BodyText2"/>
    <w:uiPriority w:val="99"/>
    <w:rsid w:val="00E12ADB"/>
    <w:rPr>
      <w:color w:val="989898" w:themeColor="text2" w:themeTint="80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31A3A"/>
    <w:rPr>
      <w:rFonts w:asciiTheme="majorHAnsi" w:eastAsiaTheme="majorEastAsia" w:hAnsiTheme="majorHAnsi" w:cstheme="majorBidi"/>
      <w:bCs/>
      <w:color w:val="990000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A3595"/>
    <w:rPr>
      <w:rFonts w:asciiTheme="majorHAnsi" w:eastAsiaTheme="majorEastAsia" w:hAnsiTheme="majorHAnsi" w:cstheme="majorBidi"/>
      <w:bCs/>
      <w:color w:val="990000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43E2"/>
    <w:rPr>
      <w:rFonts w:asciiTheme="majorHAnsi" w:eastAsiaTheme="majorEastAsia" w:hAnsiTheme="majorHAnsi" w:cstheme="majorBidi"/>
      <w:b/>
      <w:bCs/>
      <w:color w:val="333333" w:themeColor="text2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731A3A"/>
    <w:pPr>
      <w:spacing w:after="180" w:line="360" w:lineRule="auto"/>
    </w:pPr>
    <w:rPr>
      <w:color w:val="333333" w:themeColor="text2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731A3A"/>
    <w:rPr>
      <w:color w:val="333333" w:themeColor="text2"/>
      <w:sz w:val="18"/>
    </w:rPr>
  </w:style>
  <w:style w:type="paragraph" w:styleId="BlockText">
    <w:name w:val="Block Text"/>
    <w:basedOn w:val="Normal"/>
    <w:uiPriority w:val="99"/>
    <w:unhideWhenUsed/>
    <w:rsid w:val="00731A3A"/>
    <w:pPr>
      <w:spacing w:after="0"/>
      <w:jc w:val="right"/>
    </w:pPr>
    <w:rPr>
      <w:b/>
      <w:iCs/>
      <w:color w:val="FFFFFF" w:themeColor="background1"/>
      <w:sz w:val="36"/>
    </w:rPr>
  </w:style>
  <w:style w:type="paragraph" w:styleId="BodyText3">
    <w:name w:val="Body Text 3"/>
    <w:basedOn w:val="Normal"/>
    <w:link w:val="BodyText3Char"/>
    <w:uiPriority w:val="99"/>
    <w:unhideWhenUsed/>
    <w:rsid w:val="00F5015E"/>
    <w:pPr>
      <w:spacing w:after="0"/>
      <w:jc w:val="right"/>
    </w:pPr>
    <w:rPr>
      <w:b/>
      <w:color w:val="FFFFFF" w:themeColor="background1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F5015E"/>
    <w:rPr>
      <w:b/>
      <w:color w:val="FFFFFF" w:themeColor="background1"/>
      <w:sz w:val="20"/>
      <w:szCs w:val="16"/>
    </w:rPr>
  </w:style>
  <w:style w:type="paragraph" w:customStyle="1" w:styleId="Organization">
    <w:name w:val="Organization"/>
    <w:basedOn w:val="Normal"/>
    <w:link w:val="OrganizationChar"/>
    <w:qFormat/>
    <w:rsid w:val="006D5E2D"/>
    <w:pPr>
      <w:spacing w:after="0"/>
    </w:pPr>
    <w:rPr>
      <w:b/>
      <w:color w:val="990000" w:themeColor="accent1"/>
    </w:rPr>
  </w:style>
  <w:style w:type="character" w:customStyle="1" w:styleId="OrganizationChar">
    <w:name w:val="Organization Char"/>
    <w:basedOn w:val="DefaultParagraphFont"/>
    <w:link w:val="Organization"/>
    <w:rsid w:val="006D5E2D"/>
    <w:rPr>
      <w:b/>
      <w:color w:val="990000" w:themeColor="accent1"/>
    </w:rPr>
  </w:style>
  <w:style w:type="paragraph" w:customStyle="1" w:styleId="ContactDetails">
    <w:name w:val="Contact Details"/>
    <w:basedOn w:val="Normal"/>
    <w:link w:val="ContactDetailsChar"/>
    <w:qFormat/>
    <w:rsid w:val="00731A3A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731A3A"/>
    <w:rPr>
      <w:color w:val="FFFFFF" w:themeColor="background1"/>
      <w:sz w:val="20"/>
    </w:rPr>
  </w:style>
  <w:style w:type="character" w:customStyle="1" w:styleId="Heading4Char">
    <w:name w:val="Heading 4 Char"/>
    <w:basedOn w:val="DefaultParagraphFont"/>
    <w:link w:val="Heading4"/>
    <w:rsid w:val="00AC31DE"/>
    <w:rPr>
      <w:rFonts w:asciiTheme="majorHAnsi" w:eastAsiaTheme="majorEastAsia" w:hAnsiTheme="majorHAnsi" w:cstheme="majorBidi"/>
      <w:bCs/>
      <w:iCs/>
      <w:color w:val="990000" w:themeColor="accent1"/>
      <w:sz w:val="28"/>
    </w:rPr>
  </w:style>
  <w:style w:type="paragraph" w:styleId="Date">
    <w:name w:val="Date"/>
    <w:basedOn w:val="Normal"/>
    <w:link w:val="DateChar"/>
    <w:rsid w:val="00153708"/>
    <w:pPr>
      <w:spacing w:after="0"/>
      <w:jc w:val="right"/>
    </w:pPr>
    <w:rPr>
      <w:color w:val="FFFFFF" w:themeColor="background1"/>
      <w:sz w:val="60"/>
    </w:rPr>
  </w:style>
  <w:style w:type="character" w:customStyle="1" w:styleId="DateChar">
    <w:name w:val="Date Char"/>
    <w:basedOn w:val="DefaultParagraphFont"/>
    <w:link w:val="Date"/>
    <w:rsid w:val="00153708"/>
    <w:rPr>
      <w:color w:val="FFFFFF" w:themeColor="background1"/>
      <w:sz w:val="60"/>
    </w:rPr>
  </w:style>
  <w:style w:type="paragraph" w:customStyle="1" w:styleId="Byline">
    <w:name w:val="Byline"/>
    <w:basedOn w:val="Normal"/>
    <w:qFormat/>
    <w:rsid w:val="009B0A63"/>
    <w:rPr>
      <w:color w:val="989898" w:themeColor="text2" w:themeTint="80"/>
      <w:sz w:val="28"/>
    </w:rPr>
  </w:style>
  <w:style w:type="paragraph" w:customStyle="1" w:styleId="BlockHeading">
    <w:name w:val="Block Heading"/>
    <w:basedOn w:val="Normal"/>
    <w:link w:val="BlockHeadingChar"/>
    <w:qFormat/>
    <w:rsid w:val="00E16B01"/>
    <w:pPr>
      <w:spacing w:after="0"/>
      <w:jc w:val="right"/>
    </w:pPr>
    <w:rPr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E16B01"/>
    <w:rPr>
      <w:color w:val="FFFFFF" w:themeColor="background1"/>
      <w:sz w:val="48"/>
    </w:rPr>
  </w:style>
  <w:style w:type="paragraph" w:customStyle="1" w:styleId="Event">
    <w:name w:val="Event"/>
    <w:basedOn w:val="Normal"/>
    <w:link w:val="EventChar"/>
    <w:qFormat/>
    <w:rsid w:val="000832FA"/>
    <w:pPr>
      <w:spacing w:after="0"/>
    </w:pPr>
    <w:rPr>
      <w:color w:val="989898" w:themeColor="text2" w:themeTint="80"/>
      <w:sz w:val="48"/>
    </w:rPr>
  </w:style>
  <w:style w:type="character" w:customStyle="1" w:styleId="EventChar">
    <w:name w:val="Event Char"/>
    <w:basedOn w:val="DefaultParagraphFont"/>
    <w:link w:val="Event"/>
    <w:rsid w:val="000832FA"/>
    <w:rPr>
      <w:color w:val="989898" w:themeColor="text2" w:themeTint="80"/>
      <w:sz w:val="48"/>
    </w:rPr>
  </w:style>
  <w:style w:type="paragraph" w:customStyle="1" w:styleId="Mailer">
    <w:name w:val="Mailer"/>
    <w:basedOn w:val="Normal"/>
    <w:link w:val="MailerChar"/>
    <w:qFormat/>
    <w:rsid w:val="006D5E2D"/>
    <w:pPr>
      <w:spacing w:after="0"/>
    </w:pPr>
    <w:rPr>
      <w:b/>
      <w:color w:val="666666" w:themeColor="text2" w:themeTint="BF"/>
      <w:sz w:val="20"/>
    </w:rPr>
  </w:style>
  <w:style w:type="character" w:customStyle="1" w:styleId="MailerChar">
    <w:name w:val="Mailer Char"/>
    <w:basedOn w:val="DefaultParagraphFont"/>
    <w:link w:val="Mailer"/>
    <w:rsid w:val="006D5E2D"/>
    <w:rPr>
      <w:b/>
      <w:color w:val="666666" w:themeColor="text2" w:themeTint="BF"/>
      <w:sz w:val="20"/>
    </w:rPr>
  </w:style>
  <w:style w:type="paragraph" w:customStyle="1" w:styleId="Recipient">
    <w:name w:val="Recipient"/>
    <w:basedOn w:val="Normal"/>
    <w:link w:val="RecipientChar"/>
    <w:qFormat/>
    <w:rsid w:val="00B61DCE"/>
    <w:pPr>
      <w:spacing w:after="0"/>
    </w:pPr>
    <w:rPr>
      <w:b/>
      <w:color w:val="404040" w:themeColor="text1" w:themeTint="BF"/>
      <w:sz w:val="28"/>
    </w:rPr>
  </w:style>
  <w:style w:type="character" w:customStyle="1" w:styleId="RecipientChar">
    <w:name w:val="Recipient Char"/>
    <w:basedOn w:val="DefaultParagraphFont"/>
    <w:link w:val="Recipient"/>
    <w:rsid w:val="00B61DCE"/>
    <w:rPr>
      <w:b/>
      <w:color w:val="404040" w:themeColor="text1" w:themeTint="BF"/>
      <w:sz w:val="28"/>
    </w:rPr>
  </w:style>
  <w:style w:type="paragraph" w:customStyle="1" w:styleId="Page">
    <w:name w:val="Page"/>
    <w:basedOn w:val="Normal"/>
    <w:link w:val="PageChar"/>
    <w:qFormat/>
    <w:rsid w:val="006D3CD4"/>
    <w:pPr>
      <w:spacing w:after="0"/>
    </w:pPr>
    <w:rPr>
      <w:b/>
      <w:color w:val="989898" w:themeColor="text2" w:themeTint="80"/>
      <w:sz w:val="20"/>
    </w:rPr>
  </w:style>
  <w:style w:type="character" w:customStyle="1" w:styleId="PageChar">
    <w:name w:val="Page Char"/>
    <w:basedOn w:val="DefaultParagraphFont"/>
    <w:link w:val="Page"/>
    <w:rsid w:val="006D3CD4"/>
    <w:rPr>
      <w:b/>
      <w:color w:val="989898" w:themeColor="text2" w:themeTint="80"/>
      <w:sz w:val="20"/>
    </w:rPr>
  </w:style>
  <w:style w:type="paragraph" w:styleId="NormalWeb">
    <w:name w:val="Normal (Web)"/>
    <w:basedOn w:val="Normal"/>
    <w:uiPriority w:val="99"/>
    <w:unhideWhenUsed/>
    <w:rsid w:val="00265C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ms-font-s">
    <w:name w:val="ms-font-s"/>
    <w:basedOn w:val="DefaultParagraphFont"/>
    <w:rsid w:val="006D36CB"/>
  </w:style>
  <w:style w:type="character" w:styleId="Hyperlink">
    <w:name w:val="Hyperlink"/>
    <w:basedOn w:val="DefaultParagraphFont"/>
    <w:uiPriority w:val="99"/>
    <w:rsid w:val="006D36CB"/>
    <w:rPr>
      <w:color w:val="D01010" w:themeColor="hyperlink"/>
      <w:u w:val="single"/>
    </w:rPr>
  </w:style>
  <w:style w:type="table" w:styleId="TableGrid">
    <w:name w:val="Table Grid"/>
    <w:basedOn w:val="TableNormal"/>
    <w:rsid w:val="002261D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7F6D"/>
    <w:pPr>
      <w:ind w:left="720"/>
      <w:contextualSpacing/>
    </w:pPr>
  </w:style>
  <w:style w:type="character" w:styleId="FollowedHyperlink">
    <w:name w:val="FollowedHyperlink"/>
    <w:basedOn w:val="DefaultParagraphFont"/>
    <w:rsid w:val="000537D1"/>
    <w:rPr>
      <w:color w:val="E6682E" w:themeColor="followedHyperlink"/>
      <w:u w:val="single"/>
    </w:rPr>
  </w:style>
  <w:style w:type="paragraph" w:styleId="BalloonText">
    <w:name w:val="Balloon Text"/>
    <w:basedOn w:val="Normal"/>
    <w:link w:val="BalloonTextChar"/>
    <w:rsid w:val="006B6B1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B6B13"/>
    <w:rPr>
      <w:rFonts w:ascii="Lucida Grande" w:hAnsi="Lucida Grande" w:cs="Lucida Grande"/>
      <w:sz w:val="18"/>
      <w:szCs w:val="18"/>
    </w:rPr>
  </w:style>
  <w:style w:type="paragraph" w:customStyle="1" w:styleId="xmsonormal">
    <w:name w:val="x_msonormal"/>
    <w:basedOn w:val="Normal"/>
    <w:rsid w:val="00952B7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2hwztce1zkwqjyzgqxpmay">
    <w:name w:val="_2hwztce1zkwqjyzgqxpmay"/>
    <w:basedOn w:val="DefaultParagraphFont"/>
    <w:rsid w:val="00952B78"/>
  </w:style>
  <w:style w:type="character" w:customStyle="1" w:styleId="markedjsdnb2n">
    <w:name w:val="markedjsdnb2n"/>
    <w:basedOn w:val="DefaultParagraphFont"/>
    <w:rsid w:val="008F182F"/>
  </w:style>
  <w:style w:type="character" w:styleId="UnresolvedMention">
    <w:name w:val="Unresolved Mention"/>
    <w:basedOn w:val="DefaultParagraphFont"/>
    <w:rsid w:val="009F39F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769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41836">
          <w:marLeft w:val="0"/>
          <w:marRight w:val="0"/>
          <w:marTop w:val="4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7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0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2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5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8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1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ennie.scott@knoxschools.org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tonya.cash@knoxschools.or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jennie.scott@knoxschools.or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lissa.johnson1@knoxschools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tonya.cash@knoxschools.org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elissa.johnson1@knoxschools.org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90043317/Desktop/Jan.%2013%20News.dotx" TargetMode="External"/></Relationships>
</file>

<file path=word/theme/theme1.xml><?xml version="1.0" encoding="utf-8"?>
<a:theme xmlns:a="http://schemas.openxmlformats.org/drawingml/2006/main" name="Plaza">
  <a:themeElements>
    <a:clrScheme name="Plaza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90000"/>
      </a:accent1>
      <a:accent2>
        <a:srgbClr val="580101"/>
      </a:accent2>
      <a:accent3>
        <a:srgbClr val="E94A00"/>
      </a:accent3>
      <a:accent4>
        <a:srgbClr val="EB8F00"/>
      </a:accent4>
      <a:accent5>
        <a:srgbClr val="A4A4A4"/>
      </a:accent5>
      <a:accent6>
        <a:srgbClr val="666666"/>
      </a:accent6>
      <a:hlink>
        <a:srgbClr val="D01010"/>
      </a:hlink>
      <a:folHlink>
        <a:srgbClr val="E6682E"/>
      </a:folHlink>
    </a:clrScheme>
    <a:fontScheme name="Plaza">
      <a:majorFont>
        <a:latin typeface="Century Gothic"/>
        <a:ea typeface=""/>
        <a:cs typeface=""/>
        <a:font script="Jpan" typeface="メイリオ"/>
      </a:majorFont>
      <a:minorFont>
        <a:latin typeface="Century Gothic"/>
        <a:ea typeface=""/>
        <a:cs typeface=""/>
        <a:font script="Jpan" typeface="メイリオ"/>
      </a:minorFont>
    </a:fontScheme>
    <a:fmtScheme name="Plaza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60000"/>
                <a:satMod val="135000"/>
              </a:schemeClr>
            </a:gs>
            <a:gs pos="100000">
              <a:schemeClr val="phClr">
                <a:tint val="10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0000"/>
                <a:satMod val="120000"/>
              </a:schemeClr>
            </a:gs>
            <a:gs pos="35000">
              <a:schemeClr val="phClr">
                <a:shade val="100000"/>
                <a:satMod val="150000"/>
              </a:schemeClr>
            </a:gs>
            <a:gs pos="70000">
              <a:schemeClr val="phClr">
                <a:tint val="100000"/>
                <a:shade val="100000"/>
                <a:satMod val="200000"/>
                <a:greenMod val="100000"/>
              </a:schemeClr>
            </a:gs>
            <a:gs pos="100000">
              <a:schemeClr val="phClr">
                <a:tint val="100000"/>
                <a:shade val="100000"/>
                <a:satMod val="250000"/>
                <a:greenMod val="100000"/>
              </a:schemeClr>
            </a:gs>
          </a:gsLst>
          <a:lin ang="16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190500" dist="63500" dir="5400000">
              <a:srgbClr val="FFFFFF">
                <a:alpha val="65000"/>
              </a:srgbClr>
            </a:innerShdw>
          </a:effectLst>
          <a:scene3d>
            <a:camera prst="orthographicFront">
              <a:rot lat="0" lon="0" rev="0"/>
            </a:camera>
            <a:lightRig rig="twoPt" dir="r">
              <a:rot lat="0" lon="0" rev="6000000"/>
            </a:lightRig>
          </a:scene3d>
          <a:sp3d prstMaterial="matte">
            <a:bevelT w="0" h="0" prst="relaxedInset"/>
          </a:sp3d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88900" dist="38100" dir="6600000" sx="101000" sy="101000" rotWithShape="0">
              <a:srgbClr val="000000">
                <a:alpha val="50000"/>
              </a:srgbClr>
            </a:outerShdw>
          </a:effectLst>
          <a:scene3d>
            <a:camera prst="perspectiveFront" fov="3000000"/>
            <a:lightRig rig="morning" dir="tl">
              <a:rot lat="0" lon="0" rev="1800000"/>
            </a:lightRig>
          </a:scene3d>
          <a:sp3d contourW="38100" prstMaterial="softEdge">
            <a:bevelT w="25400" h="38100"/>
            <a:contourClr>
              <a:schemeClr val="phClr">
                <a:tint val="6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Jan. 13 News.dotx</Template>
  <TotalTime>4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MARY BALES</cp:lastModifiedBy>
  <cp:revision>2</cp:revision>
  <cp:lastPrinted>2020-03-02T14:21:00Z</cp:lastPrinted>
  <dcterms:created xsi:type="dcterms:W3CDTF">2020-05-12T13:47:00Z</dcterms:created>
  <dcterms:modified xsi:type="dcterms:W3CDTF">2020-05-12T13:47:00Z</dcterms:modified>
  <cp:category/>
</cp:coreProperties>
</file>